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027" w:type="dxa"/>
        <w:tblLook w:val="04A0" w:firstRow="1" w:lastRow="0" w:firstColumn="1" w:lastColumn="0" w:noHBand="0" w:noVBand="1"/>
      </w:tblPr>
      <w:tblGrid>
        <w:gridCol w:w="9198"/>
        <w:gridCol w:w="4829"/>
      </w:tblGrid>
      <w:tr w:rsidR="00FF034D" w14:paraId="5E8DDBBA" w14:textId="77777777" w:rsidTr="00626DF5">
        <w:tc>
          <w:tcPr>
            <w:tcW w:w="9198" w:type="dxa"/>
            <w:shd w:val="clear" w:color="auto" w:fill="auto"/>
          </w:tcPr>
          <w:p w14:paraId="1A8F7541" w14:textId="77777777" w:rsidR="00626DF5" w:rsidRPr="009465AF" w:rsidRDefault="00AA3A53" w:rsidP="00CD0A7B">
            <w:pPr>
              <w:keepNext w:val="0"/>
              <w:widowControl w:val="0"/>
              <w:spacing w:before="0"/>
              <w:jc w:val="center"/>
              <w:rPr>
                <w:rFonts w:cs="Times New Roman"/>
                <w:sz w:val="24"/>
                <w:szCs w:val="28"/>
                <w:lang w:val="en-AU"/>
              </w:rPr>
            </w:pPr>
            <w:bookmarkStart w:id="0" w:name="_Toc107798717"/>
            <w:r>
              <w:rPr>
                <w:rFonts w:cs="Times New Roman"/>
                <w:noProof/>
                <w:sz w:val="24"/>
                <w:szCs w:val="28"/>
              </w:rPr>
              <w:drawing>
                <wp:inline distT="0" distB="0" distL="0" distR="0" wp14:anchorId="5EA4CE39" wp14:editId="73884D6D">
                  <wp:extent cx="1933575" cy="668079"/>
                  <wp:effectExtent l="0" t="0" r="0" b="0"/>
                  <wp:docPr id="1" name="Picture 1" descr="Logo_Viettel_from_7_January_2021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iettel_from_7_January_2021_Slog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4539" cy="671867"/>
                          </a:xfrm>
                          <a:prstGeom prst="rect">
                            <a:avLst/>
                          </a:prstGeom>
                          <a:noFill/>
                          <a:ln>
                            <a:noFill/>
                          </a:ln>
                        </pic:spPr>
                      </pic:pic>
                    </a:graphicData>
                  </a:graphic>
                </wp:inline>
              </w:drawing>
            </w:r>
          </w:p>
          <w:p w14:paraId="0C91FE88" w14:textId="77777777" w:rsidR="00626DF5" w:rsidRPr="00F06BF7" w:rsidRDefault="00626DF5" w:rsidP="00CD0A7B">
            <w:pPr>
              <w:pStyle w:val="Heading7"/>
              <w:keepNext w:val="0"/>
              <w:widowControl w:val="0"/>
              <w:tabs>
                <w:tab w:val="left" w:pos="720"/>
              </w:tabs>
              <w:spacing w:line="240" w:lineRule="auto"/>
              <w:ind w:left="720"/>
              <w:jc w:val="center"/>
              <w:rPr>
                <w:rFonts w:ascii="Times New Roman" w:hAnsi="Times New Roman"/>
                <w:b w:val="0"/>
                <w:color w:val="auto"/>
                <w:sz w:val="28"/>
                <w:szCs w:val="28"/>
              </w:rPr>
            </w:pPr>
            <w:r w:rsidRPr="00F06BF7">
              <w:rPr>
                <w:rFonts w:ascii="Times New Roman" w:hAnsi="Times New Roman"/>
                <w:b w:val="0"/>
                <w:color w:val="auto"/>
                <w:sz w:val="28"/>
                <w:szCs w:val="28"/>
              </w:rPr>
              <w:t>TẬP ĐOÀN CÔNG NGHIỆP - VIỄN THÔNG QUÂN ĐỘI</w:t>
            </w:r>
          </w:p>
          <w:p w14:paraId="57DE588F" w14:textId="77777777" w:rsidR="00626DF5" w:rsidRPr="00F06BF7" w:rsidRDefault="00626DF5" w:rsidP="00CD0A7B">
            <w:pPr>
              <w:pStyle w:val="Heading7"/>
              <w:keepNext w:val="0"/>
              <w:widowControl w:val="0"/>
              <w:tabs>
                <w:tab w:val="left" w:pos="720"/>
              </w:tabs>
              <w:spacing w:line="240" w:lineRule="auto"/>
              <w:ind w:left="720"/>
              <w:jc w:val="center"/>
              <w:rPr>
                <w:rFonts w:ascii="Times New Roman" w:hAnsi="Times New Roman"/>
                <w:color w:val="auto"/>
                <w:sz w:val="28"/>
                <w:szCs w:val="28"/>
              </w:rPr>
            </w:pPr>
            <w:r w:rsidRPr="00F06BF7">
              <w:rPr>
                <w:rFonts w:ascii="Times New Roman" w:hAnsi="Times New Roman"/>
                <w:color w:val="auto"/>
                <w:sz w:val="28"/>
                <w:szCs w:val="28"/>
              </w:rPr>
              <w:t>TỔNG CÔNG TY GIẢI PHÁP DOANH NGHIỆP VIETTEL</w:t>
            </w:r>
          </w:p>
          <w:p w14:paraId="07F845C9" w14:textId="77777777" w:rsidR="00FF034D" w:rsidRDefault="00FF034D" w:rsidP="00CD0A7B">
            <w:pPr>
              <w:keepNext w:val="0"/>
              <w:widowControl w:val="0"/>
              <w:ind w:left="90"/>
            </w:pPr>
          </w:p>
        </w:tc>
        <w:tc>
          <w:tcPr>
            <w:tcW w:w="4829" w:type="dxa"/>
            <w:shd w:val="clear" w:color="auto" w:fill="auto"/>
          </w:tcPr>
          <w:p w14:paraId="5A99EFB5" w14:textId="77777777" w:rsidR="00FF034D" w:rsidRDefault="00FF034D" w:rsidP="00CD0A7B">
            <w:pPr>
              <w:keepNext w:val="0"/>
              <w:widowControl w:val="0"/>
              <w:ind w:left="615" w:hanging="644"/>
              <w:jc w:val="center"/>
            </w:pPr>
          </w:p>
        </w:tc>
      </w:tr>
    </w:tbl>
    <w:p w14:paraId="03335AC5" w14:textId="77777777" w:rsidR="00FF034D" w:rsidRPr="00FF034D" w:rsidRDefault="00FF034D" w:rsidP="00CD0A7B">
      <w:pPr>
        <w:keepNext w:val="0"/>
        <w:widowControl w:val="0"/>
      </w:pPr>
    </w:p>
    <w:p w14:paraId="642DF621" w14:textId="77777777" w:rsidR="000E7453" w:rsidRDefault="000E7453" w:rsidP="00CD0A7B">
      <w:pPr>
        <w:keepNext w:val="0"/>
        <w:widowControl w:val="0"/>
        <w:jc w:val="center"/>
      </w:pPr>
    </w:p>
    <w:p w14:paraId="52484387" w14:textId="77777777" w:rsidR="000E7453" w:rsidRDefault="000E7453" w:rsidP="00CD0A7B">
      <w:pPr>
        <w:keepNext w:val="0"/>
        <w:widowControl w:val="0"/>
        <w:jc w:val="center"/>
      </w:pPr>
    </w:p>
    <w:p w14:paraId="39538655" w14:textId="77777777" w:rsidR="005E5421" w:rsidRDefault="005E5421" w:rsidP="00CD0A7B">
      <w:pPr>
        <w:keepNext w:val="0"/>
        <w:widowControl w:val="0"/>
        <w:jc w:val="center"/>
      </w:pPr>
    </w:p>
    <w:p w14:paraId="5455411F" w14:textId="77777777" w:rsidR="005E5421" w:rsidRDefault="005E5421" w:rsidP="00CD0A7B">
      <w:pPr>
        <w:keepNext w:val="0"/>
        <w:widowControl w:val="0"/>
        <w:jc w:val="center"/>
      </w:pPr>
    </w:p>
    <w:p w14:paraId="65B01EB9" w14:textId="77777777" w:rsidR="000E7453" w:rsidRPr="00163635" w:rsidRDefault="000E7453" w:rsidP="00CD0A7B">
      <w:pPr>
        <w:keepNext w:val="0"/>
        <w:widowControl w:val="0"/>
        <w:spacing w:before="240"/>
      </w:pPr>
    </w:p>
    <w:bookmarkEnd w:id="0"/>
    <w:p w14:paraId="30977E98" w14:textId="77777777" w:rsidR="000E7453" w:rsidRPr="00D92870" w:rsidRDefault="00D92870" w:rsidP="00CD0A7B">
      <w:pPr>
        <w:keepNext w:val="0"/>
        <w:widowControl w:val="0"/>
        <w:spacing w:before="360"/>
        <w:jc w:val="center"/>
        <w:rPr>
          <w:rFonts w:cs="Times New Roman"/>
          <w:b/>
          <w:spacing w:val="2"/>
          <w:sz w:val="40"/>
          <w:szCs w:val="40"/>
        </w:rPr>
      </w:pPr>
      <w:r w:rsidRPr="00D92870">
        <w:rPr>
          <w:b/>
          <w:spacing w:val="2"/>
          <w:sz w:val="40"/>
          <w:szCs w:val="40"/>
        </w:rPr>
        <w:t>HỆ THỐNG QUẢN LÝ THI TỐT NGHIỆP THPT</w:t>
      </w:r>
    </w:p>
    <w:p w14:paraId="3EE04976" w14:textId="77777777" w:rsidR="000E7453" w:rsidRPr="00D92870" w:rsidRDefault="000E7453" w:rsidP="00CD0A7B">
      <w:pPr>
        <w:keepNext w:val="0"/>
        <w:widowControl w:val="0"/>
        <w:spacing w:before="360"/>
        <w:jc w:val="center"/>
        <w:rPr>
          <w:rFonts w:cs="Times New Roman"/>
          <w:b/>
          <w:bCs/>
          <w:color w:val="000000"/>
          <w:sz w:val="36"/>
          <w:szCs w:val="36"/>
        </w:rPr>
      </w:pPr>
      <w:r w:rsidRPr="00D92870">
        <w:rPr>
          <w:rFonts w:cs="Times New Roman"/>
          <w:b/>
          <w:bCs/>
          <w:color w:val="000000"/>
          <w:sz w:val="36"/>
          <w:szCs w:val="36"/>
        </w:rPr>
        <w:t>TÀI LIỆU HƯỚNG DẪN SỬ DỤNG</w:t>
      </w:r>
    </w:p>
    <w:p w14:paraId="3D6F0F35" w14:textId="77777777" w:rsidR="000E7453" w:rsidRDefault="000E7453" w:rsidP="00CD0A7B">
      <w:pPr>
        <w:keepNext w:val="0"/>
        <w:widowControl w:val="0"/>
        <w:jc w:val="center"/>
        <w:rPr>
          <w:b/>
          <w:bCs/>
        </w:rPr>
      </w:pPr>
    </w:p>
    <w:p w14:paraId="68A727D6" w14:textId="77777777" w:rsidR="00823290" w:rsidRPr="002B5BF0" w:rsidRDefault="00823290" w:rsidP="00CD0A7B">
      <w:pPr>
        <w:keepNext w:val="0"/>
        <w:widowControl w:val="0"/>
        <w:jc w:val="center"/>
        <w:rPr>
          <w:b/>
          <w:bCs/>
        </w:rPr>
      </w:pPr>
    </w:p>
    <w:p w14:paraId="6FB036CC" w14:textId="77777777" w:rsidR="000E7453" w:rsidRDefault="000E7453" w:rsidP="00CD0A7B">
      <w:pPr>
        <w:keepNext w:val="0"/>
        <w:widowControl w:val="0"/>
        <w:jc w:val="center"/>
        <w:rPr>
          <w:b/>
          <w:bCs/>
        </w:rPr>
      </w:pPr>
    </w:p>
    <w:p w14:paraId="56332C31" w14:textId="77777777" w:rsidR="000E7453" w:rsidRDefault="000E7453" w:rsidP="00CD0A7B">
      <w:pPr>
        <w:keepNext w:val="0"/>
        <w:widowControl w:val="0"/>
        <w:jc w:val="center"/>
        <w:rPr>
          <w:b/>
          <w:bCs/>
        </w:rPr>
      </w:pPr>
    </w:p>
    <w:p w14:paraId="043325DA" w14:textId="77777777" w:rsidR="000E7453" w:rsidRDefault="000E7453" w:rsidP="00CD0A7B">
      <w:pPr>
        <w:keepNext w:val="0"/>
        <w:widowControl w:val="0"/>
        <w:jc w:val="center"/>
        <w:rPr>
          <w:b/>
          <w:bCs/>
        </w:rPr>
      </w:pPr>
    </w:p>
    <w:p w14:paraId="393FCBB3" w14:textId="77777777" w:rsidR="000E7453" w:rsidRDefault="000E7453" w:rsidP="00CD0A7B">
      <w:pPr>
        <w:keepNext w:val="0"/>
        <w:widowControl w:val="0"/>
        <w:jc w:val="center"/>
        <w:rPr>
          <w:b/>
          <w:bCs/>
        </w:rPr>
      </w:pPr>
    </w:p>
    <w:p w14:paraId="5F767202" w14:textId="77777777" w:rsidR="009F6C68" w:rsidRDefault="009F6C68" w:rsidP="00CD0A7B">
      <w:pPr>
        <w:keepNext w:val="0"/>
        <w:widowControl w:val="0"/>
        <w:spacing w:before="240" w:after="240"/>
        <w:jc w:val="center"/>
        <w:rPr>
          <w:b/>
          <w:bCs/>
          <w:sz w:val="28"/>
          <w:szCs w:val="28"/>
        </w:rPr>
      </w:pPr>
    </w:p>
    <w:p w14:paraId="5E00AAB7" w14:textId="77777777" w:rsidR="00F808BD" w:rsidRDefault="00F808BD" w:rsidP="00CD0A7B">
      <w:pPr>
        <w:keepNext w:val="0"/>
        <w:widowControl w:val="0"/>
        <w:spacing w:before="0"/>
        <w:jc w:val="center"/>
        <w:rPr>
          <w:rFonts w:cs="Times New Roman"/>
          <w:b/>
          <w:sz w:val="24"/>
          <w:lang w:val="en-AU"/>
        </w:rPr>
      </w:pPr>
    </w:p>
    <w:p w14:paraId="5AA20F36" w14:textId="2757E846" w:rsidR="00F808BD" w:rsidRDefault="00F808BD" w:rsidP="00CD0A7B">
      <w:pPr>
        <w:keepNext w:val="0"/>
        <w:widowControl w:val="0"/>
        <w:spacing w:before="0"/>
        <w:jc w:val="center"/>
        <w:rPr>
          <w:rFonts w:cs="Times New Roman"/>
          <w:b/>
          <w:sz w:val="24"/>
          <w:lang w:val="en-AU"/>
        </w:rPr>
      </w:pPr>
    </w:p>
    <w:p w14:paraId="69F5965B" w14:textId="0668394A" w:rsidR="00CD0A7B" w:rsidRDefault="00CD0A7B" w:rsidP="00CD0A7B">
      <w:pPr>
        <w:keepNext w:val="0"/>
        <w:widowControl w:val="0"/>
        <w:spacing w:before="0"/>
        <w:jc w:val="center"/>
        <w:rPr>
          <w:rFonts w:cs="Times New Roman"/>
          <w:b/>
          <w:sz w:val="24"/>
          <w:lang w:val="en-AU"/>
        </w:rPr>
      </w:pPr>
    </w:p>
    <w:p w14:paraId="162E7791" w14:textId="77777777" w:rsidR="00F808BD" w:rsidRDefault="00F808BD" w:rsidP="00CD0A7B">
      <w:pPr>
        <w:keepNext w:val="0"/>
        <w:widowControl w:val="0"/>
        <w:spacing w:before="0"/>
        <w:jc w:val="center"/>
        <w:rPr>
          <w:rFonts w:cs="Times New Roman"/>
          <w:b/>
          <w:sz w:val="24"/>
          <w:lang w:val="en-AU"/>
        </w:rPr>
      </w:pPr>
    </w:p>
    <w:p w14:paraId="0FADAD33" w14:textId="77777777" w:rsidR="005227FF" w:rsidRPr="005227FF" w:rsidRDefault="00771974" w:rsidP="00CD0A7B">
      <w:pPr>
        <w:keepNext w:val="0"/>
        <w:widowControl w:val="0"/>
        <w:spacing w:before="0"/>
        <w:jc w:val="center"/>
        <w:rPr>
          <w:rFonts w:cs="Times New Roman"/>
          <w:b/>
          <w:bCs/>
          <w:sz w:val="28"/>
          <w:szCs w:val="32"/>
          <w:lang w:val="en-AU"/>
        </w:rPr>
      </w:pPr>
      <w:commentRangeStart w:id="1"/>
      <w:commentRangeStart w:id="2"/>
      <w:r w:rsidRPr="00692400">
        <w:rPr>
          <w:rFonts w:cs="Times New Roman"/>
          <w:b/>
          <w:sz w:val="24"/>
          <w:highlight w:val="yellow"/>
          <w:lang w:val="en-AU"/>
        </w:rPr>
        <w:t>Hà Nội, 0</w:t>
      </w:r>
      <w:r w:rsidR="00635CF2" w:rsidRPr="00692400">
        <w:rPr>
          <w:rFonts w:cs="Times New Roman"/>
          <w:b/>
          <w:sz w:val="24"/>
          <w:highlight w:val="yellow"/>
          <w:lang w:val="en-AU"/>
        </w:rPr>
        <w:t>3</w:t>
      </w:r>
      <w:r w:rsidR="00D92870" w:rsidRPr="00692400">
        <w:rPr>
          <w:rFonts w:cs="Times New Roman"/>
          <w:b/>
          <w:sz w:val="24"/>
          <w:highlight w:val="yellow"/>
          <w:lang w:val="en-AU"/>
        </w:rPr>
        <w:t>/202</w:t>
      </w:r>
      <w:r w:rsidR="00635CF2" w:rsidRPr="00692400">
        <w:rPr>
          <w:rFonts w:cs="Times New Roman"/>
          <w:b/>
          <w:sz w:val="24"/>
          <w:highlight w:val="yellow"/>
          <w:lang w:val="en-AU"/>
        </w:rPr>
        <w:t>5</w:t>
      </w:r>
      <w:commentRangeEnd w:id="1"/>
      <w:r w:rsidR="00692400">
        <w:rPr>
          <w:rStyle w:val="CommentReference"/>
          <w:rFonts w:ascii=".VnTime" w:hAnsi=".VnTime" w:cs="Times New Roman"/>
        </w:rPr>
        <w:commentReference w:id="1"/>
      </w:r>
      <w:commentRangeEnd w:id="2"/>
      <w:r w:rsidR="00CD0A7B">
        <w:rPr>
          <w:rStyle w:val="CommentReference"/>
          <w:rFonts w:ascii=".VnTime" w:hAnsi=".VnTime" w:cs="Times New Roman"/>
        </w:rPr>
        <w:commentReference w:id="2"/>
      </w:r>
    </w:p>
    <w:p w14:paraId="14DA47DC" w14:textId="77777777" w:rsidR="00DA1A0C" w:rsidRDefault="00DA1A0C" w:rsidP="00CD0A7B">
      <w:pPr>
        <w:keepNext w:val="0"/>
        <w:widowControl w:val="0"/>
      </w:pPr>
    </w:p>
    <w:p w14:paraId="15037D98" w14:textId="77777777" w:rsidR="00DA1A0C" w:rsidRDefault="00DA1A0C" w:rsidP="00CD0A7B">
      <w:pPr>
        <w:pStyle w:val="NormalTB"/>
        <w:widowControl w:val="0"/>
        <w:spacing w:before="120"/>
        <w:rPr>
          <w:rFonts w:ascii="Arial" w:hAnsi="Arial" w:cs="Arial"/>
          <w:snapToGrid w:val="0"/>
          <w:szCs w:val="24"/>
          <w:lang w:val="en-US"/>
        </w:rPr>
      </w:pPr>
    </w:p>
    <w:p w14:paraId="41F5EC50" w14:textId="77777777" w:rsidR="00DD19DC" w:rsidRPr="000D5B12" w:rsidRDefault="00D40DA8" w:rsidP="00CD0A7B">
      <w:pPr>
        <w:keepNext w:val="0"/>
        <w:widowControl w:val="0"/>
        <w:spacing w:before="0"/>
        <w:jc w:val="center"/>
      </w:pPr>
      <w:r>
        <w:rPr>
          <w:rFonts w:cs="Times New Roman"/>
          <w:b/>
          <w:bCs/>
          <w:sz w:val="28"/>
          <w:szCs w:val="32"/>
          <w:lang w:val="en-AU"/>
        </w:rPr>
        <w:br w:type="page"/>
      </w:r>
      <w:r w:rsidR="00DA1A0C" w:rsidRPr="000D5B12">
        <w:lastRenderedPageBreak/>
        <w:t>MỤC LỤC</w:t>
      </w:r>
    </w:p>
    <w:p w14:paraId="7F028572" w14:textId="72BD3AAC" w:rsidR="002A0F44" w:rsidRDefault="00DD19DC">
      <w:pPr>
        <w:pStyle w:val="TOC1"/>
        <w:rPr>
          <w:rFonts w:asciiTheme="minorHAnsi" w:eastAsiaTheme="minorEastAsia" w:hAnsiTheme="minorHAnsi" w:cstheme="minorBidi"/>
          <w:b w:val="0"/>
          <w:bCs w:val="0"/>
          <w:caps w:val="0"/>
          <w:sz w:val="22"/>
          <w:szCs w:val="22"/>
        </w:rPr>
      </w:pPr>
      <w:r w:rsidRPr="000D5B12">
        <w:fldChar w:fldCharType="begin"/>
      </w:r>
      <w:r w:rsidRPr="000D5B12">
        <w:instrText xml:space="preserve"> TOC \o "1-3" \h \z \u </w:instrText>
      </w:r>
      <w:r w:rsidRPr="000D5B12">
        <w:fldChar w:fldCharType="separate"/>
      </w:r>
      <w:hyperlink w:anchor="_Toc193707566" w:history="1">
        <w:r w:rsidR="002A0F44" w:rsidRPr="006875CA">
          <w:rPr>
            <w:rStyle w:val="Hyperlink"/>
          </w:rPr>
          <w:t>1.</w:t>
        </w:r>
        <w:r w:rsidR="002A0F44">
          <w:rPr>
            <w:rFonts w:asciiTheme="minorHAnsi" w:eastAsiaTheme="minorEastAsia" w:hAnsiTheme="minorHAnsi" w:cstheme="minorBidi"/>
            <w:b w:val="0"/>
            <w:bCs w:val="0"/>
            <w:caps w:val="0"/>
            <w:sz w:val="22"/>
            <w:szCs w:val="22"/>
          </w:rPr>
          <w:tab/>
        </w:r>
        <w:r w:rsidR="002A0F44" w:rsidRPr="006875CA">
          <w:rPr>
            <w:rStyle w:val="Hyperlink"/>
          </w:rPr>
          <w:t>GIỚI THIỆU</w:t>
        </w:r>
        <w:r w:rsidR="002A0F44">
          <w:rPr>
            <w:webHidden/>
          </w:rPr>
          <w:tab/>
        </w:r>
        <w:r w:rsidR="002A0F44">
          <w:rPr>
            <w:webHidden/>
          </w:rPr>
          <w:fldChar w:fldCharType="begin"/>
        </w:r>
        <w:r w:rsidR="002A0F44">
          <w:rPr>
            <w:webHidden/>
          </w:rPr>
          <w:instrText xml:space="preserve"> PAGEREF _Toc193707566 \h </w:instrText>
        </w:r>
        <w:r w:rsidR="002A0F44">
          <w:rPr>
            <w:webHidden/>
          </w:rPr>
        </w:r>
        <w:r w:rsidR="002A0F44">
          <w:rPr>
            <w:webHidden/>
          </w:rPr>
          <w:fldChar w:fldCharType="separate"/>
        </w:r>
        <w:r w:rsidR="002A0F44">
          <w:rPr>
            <w:webHidden/>
          </w:rPr>
          <w:t>3</w:t>
        </w:r>
        <w:r w:rsidR="002A0F44">
          <w:rPr>
            <w:webHidden/>
          </w:rPr>
          <w:fldChar w:fldCharType="end"/>
        </w:r>
      </w:hyperlink>
    </w:p>
    <w:p w14:paraId="1EC669D7" w14:textId="476BFF4A" w:rsidR="002A0F44" w:rsidRDefault="00EE57C5">
      <w:pPr>
        <w:pStyle w:val="TOC2"/>
        <w:rPr>
          <w:rFonts w:asciiTheme="minorHAnsi" w:eastAsiaTheme="minorEastAsia" w:hAnsiTheme="minorHAnsi" w:cstheme="minorBidi"/>
          <w:sz w:val="22"/>
          <w:szCs w:val="22"/>
        </w:rPr>
      </w:pPr>
      <w:hyperlink w:anchor="_Toc193707567" w:history="1">
        <w:r w:rsidR="002A0F44" w:rsidRPr="006875CA">
          <w:rPr>
            <w:rStyle w:val="Hyperlink"/>
          </w:rPr>
          <w:t>1.1.</w:t>
        </w:r>
        <w:r w:rsidR="002A0F44">
          <w:rPr>
            <w:rFonts w:asciiTheme="minorHAnsi" w:eastAsiaTheme="minorEastAsia" w:hAnsiTheme="minorHAnsi" w:cstheme="minorBidi"/>
            <w:sz w:val="22"/>
            <w:szCs w:val="22"/>
          </w:rPr>
          <w:tab/>
        </w:r>
        <w:r w:rsidR="002A0F44" w:rsidRPr="006875CA">
          <w:rPr>
            <w:rStyle w:val="Hyperlink"/>
          </w:rPr>
          <w:t>Mục đích và ý nghĩa của Tài liệu</w:t>
        </w:r>
        <w:r w:rsidR="002A0F44">
          <w:rPr>
            <w:webHidden/>
          </w:rPr>
          <w:tab/>
        </w:r>
        <w:r w:rsidR="002A0F44">
          <w:rPr>
            <w:webHidden/>
          </w:rPr>
          <w:fldChar w:fldCharType="begin"/>
        </w:r>
        <w:r w:rsidR="002A0F44">
          <w:rPr>
            <w:webHidden/>
          </w:rPr>
          <w:instrText xml:space="preserve"> PAGEREF _Toc193707567 \h </w:instrText>
        </w:r>
        <w:r w:rsidR="002A0F44">
          <w:rPr>
            <w:webHidden/>
          </w:rPr>
        </w:r>
        <w:r w:rsidR="002A0F44">
          <w:rPr>
            <w:webHidden/>
          </w:rPr>
          <w:fldChar w:fldCharType="separate"/>
        </w:r>
        <w:r w:rsidR="002A0F44">
          <w:rPr>
            <w:webHidden/>
          </w:rPr>
          <w:t>3</w:t>
        </w:r>
        <w:r w:rsidR="002A0F44">
          <w:rPr>
            <w:webHidden/>
          </w:rPr>
          <w:fldChar w:fldCharType="end"/>
        </w:r>
      </w:hyperlink>
    </w:p>
    <w:p w14:paraId="3CD727A9" w14:textId="6E5C8556" w:rsidR="002A0F44" w:rsidRDefault="00EE57C5">
      <w:pPr>
        <w:pStyle w:val="TOC2"/>
        <w:rPr>
          <w:rFonts w:asciiTheme="minorHAnsi" w:eastAsiaTheme="minorEastAsia" w:hAnsiTheme="minorHAnsi" w:cstheme="minorBidi"/>
          <w:sz w:val="22"/>
          <w:szCs w:val="22"/>
        </w:rPr>
      </w:pPr>
      <w:hyperlink w:anchor="_Toc193707568" w:history="1">
        <w:r w:rsidR="002A0F44" w:rsidRPr="006875CA">
          <w:rPr>
            <w:rStyle w:val="Hyperlink"/>
          </w:rPr>
          <w:t>1.2.</w:t>
        </w:r>
        <w:r w:rsidR="002A0F44">
          <w:rPr>
            <w:rFonts w:asciiTheme="minorHAnsi" w:eastAsiaTheme="minorEastAsia" w:hAnsiTheme="minorHAnsi" w:cstheme="minorBidi"/>
            <w:sz w:val="22"/>
            <w:szCs w:val="22"/>
          </w:rPr>
          <w:tab/>
        </w:r>
        <w:r w:rsidR="002A0F44" w:rsidRPr="006875CA">
          <w:rPr>
            <w:rStyle w:val="Hyperlink"/>
          </w:rPr>
          <w:t>Phạm vi áp dụng</w:t>
        </w:r>
        <w:r w:rsidR="002A0F44">
          <w:rPr>
            <w:webHidden/>
          </w:rPr>
          <w:tab/>
        </w:r>
        <w:r w:rsidR="002A0F44">
          <w:rPr>
            <w:webHidden/>
          </w:rPr>
          <w:fldChar w:fldCharType="begin"/>
        </w:r>
        <w:r w:rsidR="002A0F44">
          <w:rPr>
            <w:webHidden/>
          </w:rPr>
          <w:instrText xml:space="preserve"> PAGEREF _Toc193707568 \h </w:instrText>
        </w:r>
        <w:r w:rsidR="002A0F44">
          <w:rPr>
            <w:webHidden/>
          </w:rPr>
        </w:r>
        <w:r w:rsidR="002A0F44">
          <w:rPr>
            <w:webHidden/>
          </w:rPr>
          <w:fldChar w:fldCharType="separate"/>
        </w:r>
        <w:r w:rsidR="002A0F44">
          <w:rPr>
            <w:webHidden/>
          </w:rPr>
          <w:t>3</w:t>
        </w:r>
        <w:r w:rsidR="002A0F44">
          <w:rPr>
            <w:webHidden/>
          </w:rPr>
          <w:fldChar w:fldCharType="end"/>
        </w:r>
      </w:hyperlink>
    </w:p>
    <w:p w14:paraId="25194DF8" w14:textId="5DDB8678" w:rsidR="002A0F44" w:rsidRDefault="00EE57C5">
      <w:pPr>
        <w:pStyle w:val="TOC2"/>
        <w:rPr>
          <w:rFonts w:asciiTheme="minorHAnsi" w:eastAsiaTheme="minorEastAsia" w:hAnsiTheme="minorHAnsi" w:cstheme="minorBidi"/>
          <w:sz w:val="22"/>
          <w:szCs w:val="22"/>
        </w:rPr>
      </w:pPr>
      <w:hyperlink w:anchor="_Toc193707569" w:history="1">
        <w:r w:rsidR="002A0F44" w:rsidRPr="006875CA">
          <w:rPr>
            <w:rStyle w:val="Hyperlink"/>
          </w:rPr>
          <w:t>1.3.</w:t>
        </w:r>
        <w:r w:rsidR="002A0F44">
          <w:rPr>
            <w:rFonts w:asciiTheme="minorHAnsi" w:eastAsiaTheme="minorEastAsia" w:hAnsiTheme="minorHAnsi" w:cstheme="minorBidi"/>
            <w:sz w:val="22"/>
            <w:szCs w:val="22"/>
          </w:rPr>
          <w:tab/>
        </w:r>
        <w:r w:rsidR="002A0F44" w:rsidRPr="006875CA">
          <w:rPr>
            <w:rStyle w:val="Hyperlink"/>
          </w:rPr>
          <w:t>Các thuật ngữ và từ viết tắt</w:t>
        </w:r>
        <w:r w:rsidR="002A0F44">
          <w:rPr>
            <w:webHidden/>
          </w:rPr>
          <w:tab/>
        </w:r>
        <w:r w:rsidR="002A0F44">
          <w:rPr>
            <w:webHidden/>
          </w:rPr>
          <w:fldChar w:fldCharType="begin"/>
        </w:r>
        <w:r w:rsidR="002A0F44">
          <w:rPr>
            <w:webHidden/>
          </w:rPr>
          <w:instrText xml:space="preserve"> PAGEREF _Toc193707569 \h </w:instrText>
        </w:r>
        <w:r w:rsidR="002A0F44">
          <w:rPr>
            <w:webHidden/>
          </w:rPr>
        </w:r>
        <w:r w:rsidR="002A0F44">
          <w:rPr>
            <w:webHidden/>
          </w:rPr>
          <w:fldChar w:fldCharType="separate"/>
        </w:r>
        <w:r w:rsidR="002A0F44">
          <w:rPr>
            <w:webHidden/>
          </w:rPr>
          <w:t>3</w:t>
        </w:r>
        <w:r w:rsidR="002A0F44">
          <w:rPr>
            <w:webHidden/>
          </w:rPr>
          <w:fldChar w:fldCharType="end"/>
        </w:r>
      </w:hyperlink>
    </w:p>
    <w:p w14:paraId="56D0F92F" w14:textId="2524D44C" w:rsidR="002A0F44" w:rsidRDefault="00EE57C5">
      <w:pPr>
        <w:pStyle w:val="TOC1"/>
        <w:rPr>
          <w:rFonts w:asciiTheme="minorHAnsi" w:eastAsiaTheme="minorEastAsia" w:hAnsiTheme="minorHAnsi" w:cstheme="minorBidi"/>
          <w:b w:val="0"/>
          <w:bCs w:val="0"/>
          <w:caps w:val="0"/>
          <w:sz w:val="22"/>
          <w:szCs w:val="22"/>
        </w:rPr>
      </w:pPr>
      <w:hyperlink w:anchor="_Toc193707570" w:history="1">
        <w:r w:rsidR="002A0F44" w:rsidRPr="006875CA">
          <w:rPr>
            <w:rStyle w:val="Hyperlink"/>
          </w:rPr>
          <w:t>2.</w:t>
        </w:r>
        <w:r w:rsidR="002A0F44">
          <w:rPr>
            <w:rFonts w:asciiTheme="minorHAnsi" w:eastAsiaTheme="minorEastAsia" w:hAnsiTheme="minorHAnsi" w:cstheme="minorBidi"/>
            <w:b w:val="0"/>
            <w:bCs w:val="0"/>
            <w:caps w:val="0"/>
            <w:sz w:val="22"/>
            <w:szCs w:val="22"/>
          </w:rPr>
          <w:tab/>
        </w:r>
        <w:r w:rsidR="002A0F44" w:rsidRPr="006875CA">
          <w:rPr>
            <w:rStyle w:val="Hyperlink"/>
          </w:rPr>
          <w:t>TỔNG QUAN VỀ SẢN PHẨM</w:t>
        </w:r>
        <w:r w:rsidR="002A0F44">
          <w:rPr>
            <w:webHidden/>
          </w:rPr>
          <w:tab/>
        </w:r>
        <w:r w:rsidR="002A0F44">
          <w:rPr>
            <w:webHidden/>
          </w:rPr>
          <w:fldChar w:fldCharType="begin"/>
        </w:r>
        <w:r w:rsidR="002A0F44">
          <w:rPr>
            <w:webHidden/>
          </w:rPr>
          <w:instrText xml:space="preserve"> PAGEREF _Toc193707570 \h </w:instrText>
        </w:r>
        <w:r w:rsidR="002A0F44">
          <w:rPr>
            <w:webHidden/>
          </w:rPr>
        </w:r>
        <w:r w:rsidR="002A0F44">
          <w:rPr>
            <w:webHidden/>
          </w:rPr>
          <w:fldChar w:fldCharType="separate"/>
        </w:r>
        <w:r w:rsidR="002A0F44">
          <w:rPr>
            <w:webHidden/>
          </w:rPr>
          <w:t>4</w:t>
        </w:r>
        <w:r w:rsidR="002A0F44">
          <w:rPr>
            <w:webHidden/>
          </w:rPr>
          <w:fldChar w:fldCharType="end"/>
        </w:r>
      </w:hyperlink>
    </w:p>
    <w:p w14:paraId="29F474F7" w14:textId="432CF0E7" w:rsidR="002A0F44" w:rsidRDefault="00EE57C5">
      <w:pPr>
        <w:pStyle w:val="TOC2"/>
        <w:rPr>
          <w:rFonts w:asciiTheme="minorHAnsi" w:eastAsiaTheme="minorEastAsia" w:hAnsiTheme="minorHAnsi" w:cstheme="minorBidi"/>
          <w:sz w:val="22"/>
          <w:szCs w:val="22"/>
        </w:rPr>
      </w:pPr>
      <w:hyperlink w:anchor="_Toc193707571" w:history="1">
        <w:r w:rsidR="002A0F44" w:rsidRPr="006875CA">
          <w:rPr>
            <w:rStyle w:val="Hyperlink"/>
          </w:rPr>
          <w:t>2.1.</w:t>
        </w:r>
        <w:r w:rsidR="002A0F44">
          <w:rPr>
            <w:rFonts w:asciiTheme="minorHAnsi" w:eastAsiaTheme="minorEastAsia" w:hAnsiTheme="minorHAnsi" w:cstheme="minorBidi"/>
            <w:sz w:val="22"/>
            <w:szCs w:val="22"/>
          </w:rPr>
          <w:tab/>
        </w:r>
        <w:r w:rsidR="002A0F44" w:rsidRPr="006875CA">
          <w:rPr>
            <w:rStyle w:val="Hyperlink"/>
          </w:rPr>
          <w:t>Tổng quan về sản phẩm</w:t>
        </w:r>
        <w:r w:rsidR="002A0F44">
          <w:rPr>
            <w:webHidden/>
          </w:rPr>
          <w:tab/>
        </w:r>
        <w:r w:rsidR="002A0F44">
          <w:rPr>
            <w:webHidden/>
          </w:rPr>
          <w:fldChar w:fldCharType="begin"/>
        </w:r>
        <w:r w:rsidR="002A0F44">
          <w:rPr>
            <w:webHidden/>
          </w:rPr>
          <w:instrText xml:space="preserve"> PAGEREF _Toc193707571 \h </w:instrText>
        </w:r>
        <w:r w:rsidR="002A0F44">
          <w:rPr>
            <w:webHidden/>
          </w:rPr>
        </w:r>
        <w:r w:rsidR="002A0F44">
          <w:rPr>
            <w:webHidden/>
          </w:rPr>
          <w:fldChar w:fldCharType="separate"/>
        </w:r>
        <w:r w:rsidR="002A0F44">
          <w:rPr>
            <w:webHidden/>
          </w:rPr>
          <w:t>4</w:t>
        </w:r>
        <w:r w:rsidR="002A0F44">
          <w:rPr>
            <w:webHidden/>
          </w:rPr>
          <w:fldChar w:fldCharType="end"/>
        </w:r>
      </w:hyperlink>
    </w:p>
    <w:p w14:paraId="2237E8FF" w14:textId="139613C5" w:rsidR="002A0F44" w:rsidRDefault="00EE57C5">
      <w:pPr>
        <w:pStyle w:val="TOC2"/>
        <w:rPr>
          <w:rFonts w:asciiTheme="minorHAnsi" w:eastAsiaTheme="minorEastAsia" w:hAnsiTheme="minorHAnsi" w:cstheme="minorBidi"/>
          <w:sz w:val="22"/>
          <w:szCs w:val="22"/>
        </w:rPr>
      </w:pPr>
      <w:hyperlink w:anchor="_Toc193707572" w:history="1">
        <w:r w:rsidR="002A0F44" w:rsidRPr="006875CA">
          <w:rPr>
            <w:rStyle w:val="Hyperlink"/>
          </w:rPr>
          <w:t>2.2.</w:t>
        </w:r>
        <w:r w:rsidR="002A0F44">
          <w:rPr>
            <w:rFonts w:asciiTheme="minorHAnsi" w:eastAsiaTheme="minorEastAsia" w:hAnsiTheme="minorHAnsi" w:cstheme="minorBidi"/>
            <w:sz w:val="22"/>
            <w:szCs w:val="22"/>
          </w:rPr>
          <w:tab/>
        </w:r>
        <w:r w:rsidR="002A0F44" w:rsidRPr="006875CA">
          <w:rPr>
            <w:rStyle w:val="Hyperlink"/>
          </w:rPr>
          <w:t>Đầu mối hỗ trợ, hướng dẫn sử dụng</w:t>
        </w:r>
        <w:r w:rsidR="002A0F44">
          <w:rPr>
            <w:webHidden/>
          </w:rPr>
          <w:tab/>
        </w:r>
        <w:r w:rsidR="002A0F44">
          <w:rPr>
            <w:webHidden/>
          </w:rPr>
          <w:fldChar w:fldCharType="begin"/>
        </w:r>
        <w:r w:rsidR="002A0F44">
          <w:rPr>
            <w:webHidden/>
          </w:rPr>
          <w:instrText xml:space="preserve"> PAGEREF _Toc193707572 \h </w:instrText>
        </w:r>
        <w:r w:rsidR="002A0F44">
          <w:rPr>
            <w:webHidden/>
          </w:rPr>
        </w:r>
        <w:r w:rsidR="002A0F44">
          <w:rPr>
            <w:webHidden/>
          </w:rPr>
          <w:fldChar w:fldCharType="separate"/>
        </w:r>
        <w:r w:rsidR="002A0F44">
          <w:rPr>
            <w:webHidden/>
          </w:rPr>
          <w:t>4</w:t>
        </w:r>
        <w:r w:rsidR="002A0F44">
          <w:rPr>
            <w:webHidden/>
          </w:rPr>
          <w:fldChar w:fldCharType="end"/>
        </w:r>
      </w:hyperlink>
    </w:p>
    <w:p w14:paraId="55F23A21" w14:textId="15820613" w:rsidR="002A0F44" w:rsidRDefault="00EE57C5">
      <w:pPr>
        <w:pStyle w:val="TOC2"/>
        <w:rPr>
          <w:rFonts w:asciiTheme="minorHAnsi" w:eastAsiaTheme="minorEastAsia" w:hAnsiTheme="minorHAnsi" w:cstheme="minorBidi"/>
          <w:sz w:val="22"/>
          <w:szCs w:val="22"/>
        </w:rPr>
      </w:pPr>
      <w:hyperlink w:anchor="_Toc193707573" w:history="1">
        <w:r w:rsidR="002A0F44" w:rsidRPr="006875CA">
          <w:rPr>
            <w:rStyle w:val="Hyperlink"/>
          </w:rPr>
          <w:t>2.3.</w:t>
        </w:r>
        <w:r w:rsidR="002A0F44">
          <w:rPr>
            <w:rFonts w:asciiTheme="minorHAnsi" w:eastAsiaTheme="minorEastAsia" w:hAnsiTheme="minorHAnsi" w:cstheme="minorBidi"/>
            <w:sz w:val="22"/>
            <w:szCs w:val="22"/>
          </w:rPr>
          <w:tab/>
        </w:r>
        <w:r w:rsidR="002A0F44" w:rsidRPr="006875CA">
          <w:rPr>
            <w:rStyle w:val="Hyperlink"/>
          </w:rPr>
          <w:t>Các nội dung khác</w:t>
        </w:r>
        <w:r w:rsidR="002A0F44">
          <w:rPr>
            <w:webHidden/>
          </w:rPr>
          <w:tab/>
        </w:r>
        <w:r w:rsidR="002A0F44">
          <w:rPr>
            <w:webHidden/>
          </w:rPr>
          <w:fldChar w:fldCharType="begin"/>
        </w:r>
        <w:r w:rsidR="002A0F44">
          <w:rPr>
            <w:webHidden/>
          </w:rPr>
          <w:instrText xml:space="preserve"> PAGEREF _Toc193707573 \h </w:instrText>
        </w:r>
        <w:r w:rsidR="002A0F44">
          <w:rPr>
            <w:webHidden/>
          </w:rPr>
        </w:r>
        <w:r w:rsidR="002A0F44">
          <w:rPr>
            <w:webHidden/>
          </w:rPr>
          <w:fldChar w:fldCharType="separate"/>
        </w:r>
        <w:r w:rsidR="002A0F44">
          <w:rPr>
            <w:webHidden/>
          </w:rPr>
          <w:t>4</w:t>
        </w:r>
        <w:r w:rsidR="002A0F44">
          <w:rPr>
            <w:webHidden/>
          </w:rPr>
          <w:fldChar w:fldCharType="end"/>
        </w:r>
      </w:hyperlink>
    </w:p>
    <w:p w14:paraId="48ACE65E" w14:textId="1EF5057E" w:rsidR="002A0F44" w:rsidRDefault="00EE57C5">
      <w:pPr>
        <w:pStyle w:val="TOC1"/>
        <w:rPr>
          <w:rFonts w:asciiTheme="minorHAnsi" w:eastAsiaTheme="minorEastAsia" w:hAnsiTheme="minorHAnsi" w:cstheme="minorBidi"/>
          <w:b w:val="0"/>
          <w:bCs w:val="0"/>
          <w:caps w:val="0"/>
          <w:sz w:val="22"/>
          <w:szCs w:val="22"/>
        </w:rPr>
      </w:pPr>
      <w:hyperlink w:anchor="_Toc193707574" w:history="1">
        <w:r w:rsidR="002A0F44" w:rsidRPr="006875CA">
          <w:rPr>
            <w:rStyle w:val="Hyperlink"/>
          </w:rPr>
          <w:t>3.</w:t>
        </w:r>
        <w:r w:rsidR="002A0F44">
          <w:rPr>
            <w:rFonts w:asciiTheme="minorHAnsi" w:eastAsiaTheme="minorEastAsia" w:hAnsiTheme="minorHAnsi" w:cstheme="minorBidi"/>
            <w:b w:val="0"/>
            <w:bCs w:val="0"/>
            <w:caps w:val="0"/>
            <w:sz w:val="22"/>
            <w:szCs w:val="22"/>
          </w:rPr>
          <w:tab/>
        </w:r>
        <w:r w:rsidR="002A0F44" w:rsidRPr="006875CA">
          <w:rPr>
            <w:rStyle w:val="Hyperlink"/>
          </w:rPr>
          <w:t>GIỚI THIỆU CÁC CHỨC NĂNG</w:t>
        </w:r>
        <w:r w:rsidR="002A0F44">
          <w:rPr>
            <w:webHidden/>
          </w:rPr>
          <w:tab/>
        </w:r>
        <w:r w:rsidR="002A0F44">
          <w:rPr>
            <w:webHidden/>
          </w:rPr>
          <w:fldChar w:fldCharType="begin"/>
        </w:r>
        <w:r w:rsidR="002A0F44">
          <w:rPr>
            <w:webHidden/>
          </w:rPr>
          <w:instrText xml:space="preserve"> PAGEREF _Toc193707574 \h </w:instrText>
        </w:r>
        <w:r w:rsidR="002A0F44">
          <w:rPr>
            <w:webHidden/>
          </w:rPr>
        </w:r>
        <w:r w:rsidR="002A0F44">
          <w:rPr>
            <w:webHidden/>
          </w:rPr>
          <w:fldChar w:fldCharType="separate"/>
        </w:r>
        <w:r w:rsidR="002A0F44">
          <w:rPr>
            <w:webHidden/>
          </w:rPr>
          <w:t>5</w:t>
        </w:r>
        <w:r w:rsidR="002A0F44">
          <w:rPr>
            <w:webHidden/>
          </w:rPr>
          <w:fldChar w:fldCharType="end"/>
        </w:r>
      </w:hyperlink>
    </w:p>
    <w:p w14:paraId="2C0E90F2" w14:textId="69C2F75D" w:rsidR="002A0F44" w:rsidRDefault="00EE57C5">
      <w:pPr>
        <w:pStyle w:val="TOC2"/>
        <w:rPr>
          <w:rFonts w:asciiTheme="minorHAnsi" w:eastAsiaTheme="minorEastAsia" w:hAnsiTheme="minorHAnsi" w:cstheme="minorBidi"/>
          <w:sz w:val="22"/>
          <w:szCs w:val="22"/>
        </w:rPr>
      </w:pPr>
      <w:hyperlink w:anchor="_Toc193707575" w:history="1">
        <w:r w:rsidR="002A0F44" w:rsidRPr="006875CA">
          <w:rPr>
            <w:rStyle w:val="Hyperlink"/>
          </w:rPr>
          <w:t>3.1.</w:t>
        </w:r>
        <w:r w:rsidR="002A0F44">
          <w:rPr>
            <w:rFonts w:asciiTheme="minorHAnsi" w:eastAsiaTheme="minorEastAsia" w:hAnsiTheme="minorHAnsi" w:cstheme="minorBidi"/>
            <w:sz w:val="22"/>
            <w:szCs w:val="22"/>
          </w:rPr>
          <w:tab/>
        </w:r>
        <w:r w:rsidR="002A0F44" w:rsidRPr="006875CA">
          <w:rPr>
            <w:rStyle w:val="Hyperlink"/>
          </w:rPr>
          <w:t>Các chức năng trong Phân hệ</w:t>
        </w:r>
        <w:r w:rsidR="002A0F44">
          <w:rPr>
            <w:webHidden/>
          </w:rPr>
          <w:tab/>
        </w:r>
        <w:r w:rsidR="002A0F44">
          <w:rPr>
            <w:webHidden/>
          </w:rPr>
          <w:fldChar w:fldCharType="begin"/>
        </w:r>
        <w:r w:rsidR="002A0F44">
          <w:rPr>
            <w:webHidden/>
          </w:rPr>
          <w:instrText xml:space="preserve"> PAGEREF _Toc193707575 \h </w:instrText>
        </w:r>
        <w:r w:rsidR="002A0F44">
          <w:rPr>
            <w:webHidden/>
          </w:rPr>
        </w:r>
        <w:r w:rsidR="002A0F44">
          <w:rPr>
            <w:webHidden/>
          </w:rPr>
          <w:fldChar w:fldCharType="separate"/>
        </w:r>
        <w:r w:rsidR="002A0F44">
          <w:rPr>
            <w:webHidden/>
          </w:rPr>
          <w:t>5</w:t>
        </w:r>
        <w:r w:rsidR="002A0F44">
          <w:rPr>
            <w:webHidden/>
          </w:rPr>
          <w:fldChar w:fldCharType="end"/>
        </w:r>
      </w:hyperlink>
    </w:p>
    <w:p w14:paraId="45DB63DD" w14:textId="29F87164" w:rsidR="002A0F44" w:rsidRDefault="00EE57C5">
      <w:pPr>
        <w:pStyle w:val="TOC1"/>
        <w:rPr>
          <w:rFonts w:asciiTheme="minorHAnsi" w:eastAsiaTheme="minorEastAsia" w:hAnsiTheme="minorHAnsi" w:cstheme="minorBidi"/>
          <w:b w:val="0"/>
          <w:bCs w:val="0"/>
          <w:caps w:val="0"/>
          <w:sz w:val="22"/>
          <w:szCs w:val="22"/>
        </w:rPr>
      </w:pPr>
      <w:hyperlink w:anchor="_Toc193707576" w:history="1">
        <w:r w:rsidR="002A0F44" w:rsidRPr="006875CA">
          <w:rPr>
            <w:rStyle w:val="Hyperlink"/>
          </w:rPr>
          <w:t>4.</w:t>
        </w:r>
        <w:r w:rsidR="002A0F44">
          <w:rPr>
            <w:rFonts w:asciiTheme="minorHAnsi" w:eastAsiaTheme="minorEastAsia" w:hAnsiTheme="minorHAnsi" w:cstheme="minorBidi"/>
            <w:b w:val="0"/>
            <w:bCs w:val="0"/>
            <w:caps w:val="0"/>
            <w:sz w:val="22"/>
            <w:szCs w:val="22"/>
          </w:rPr>
          <w:tab/>
        </w:r>
        <w:r w:rsidR="002A0F44" w:rsidRPr="006875CA">
          <w:rPr>
            <w:rStyle w:val="Hyperlink"/>
          </w:rPr>
          <w:t>HưỚng DẪN SỬ DỤNG CÁC CHỨC NĂNG HỆ THỐNG</w:t>
        </w:r>
        <w:r w:rsidR="002A0F44">
          <w:rPr>
            <w:webHidden/>
          </w:rPr>
          <w:tab/>
        </w:r>
        <w:r w:rsidR="002A0F44">
          <w:rPr>
            <w:webHidden/>
          </w:rPr>
          <w:fldChar w:fldCharType="begin"/>
        </w:r>
        <w:r w:rsidR="002A0F44">
          <w:rPr>
            <w:webHidden/>
          </w:rPr>
          <w:instrText xml:space="preserve"> PAGEREF _Toc193707576 \h </w:instrText>
        </w:r>
        <w:r w:rsidR="002A0F44">
          <w:rPr>
            <w:webHidden/>
          </w:rPr>
        </w:r>
        <w:r w:rsidR="002A0F44">
          <w:rPr>
            <w:webHidden/>
          </w:rPr>
          <w:fldChar w:fldCharType="separate"/>
        </w:r>
        <w:r w:rsidR="002A0F44">
          <w:rPr>
            <w:webHidden/>
          </w:rPr>
          <w:t>6</w:t>
        </w:r>
        <w:r w:rsidR="002A0F44">
          <w:rPr>
            <w:webHidden/>
          </w:rPr>
          <w:fldChar w:fldCharType="end"/>
        </w:r>
      </w:hyperlink>
    </w:p>
    <w:p w14:paraId="0C92E7DC" w14:textId="0577C886" w:rsidR="002A0F44" w:rsidRDefault="00EE57C5">
      <w:pPr>
        <w:pStyle w:val="TOC2"/>
        <w:rPr>
          <w:rFonts w:asciiTheme="minorHAnsi" w:eastAsiaTheme="minorEastAsia" w:hAnsiTheme="minorHAnsi" w:cstheme="minorBidi"/>
          <w:sz w:val="22"/>
          <w:szCs w:val="22"/>
        </w:rPr>
      </w:pPr>
      <w:hyperlink w:anchor="_Toc193707577" w:history="1">
        <w:r w:rsidR="002A0F44" w:rsidRPr="006875CA">
          <w:rPr>
            <w:rStyle w:val="Hyperlink"/>
          </w:rPr>
          <w:t>4.1.</w:t>
        </w:r>
        <w:r w:rsidR="002A0F44">
          <w:rPr>
            <w:rFonts w:asciiTheme="minorHAnsi" w:eastAsiaTheme="minorEastAsia" w:hAnsiTheme="minorHAnsi" w:cstheme="minorBidi"/>
            <w:sz w:val="22"/>
            <w:szCs w:val="22"/>
          </w:rPr>
          <w:tab/>
        </w:r>
        <w:r w:rsidR="002A0F44" w:rsidRPr="006875CA">
          <w:rPr>
            <w:rStyle w:val="Hyperlink"/>
          </w:rPr>
          <w:t>Nhập phiếu đăng ký trực tuyến</w:t>
        </w:r>
        <w:r w:rsidR="002A0F44">
          <w:rPr>
            <w:webHidden/>
          </w:rPr>
          <w:tab/>
        </w:r>
        <w:r w:rsidR="002A0F44">
          <w:rPr>
            <w:webHidden/>
          </w:rPr>
          <w:fldChar w:fldCharType="begin"/>
        </w:r>
        <w:r w:rsidR="002A0F44">
          <w:rPr>
            <w:webHidden/>
          </w:rPr>
          <w:instrText xml:space="preserve"> PAGEREF _Toc193707577 \h </w:instrText>
        </w:r>
        <w:r w:rsidR="002A0F44">
          <w:rPr>
            <w:webHidden/>
          </w:rPr>
        </w:r>
        <w:r w:rsidR="002A0F44">
          <w:rPr>
            <w:webHidden/>
          </w:rPr>
          <w:fldChar w:fldCharType="separate"/>
        </w:r>
        <w:r w:rsidR="002A0F44">
          <w:rPr>
            <w:webHidden/>
          </w:rPr>
          <w:t>6</w:t>
        </w:r>
        <w:r w:rsidR="002A0F44">
          <w:rPr>
            <w:webHidden/>
          </w:rPr>
          <w:fldChar w:fldCharType="end"/>
        </w:r>
      </w:hyperlink>
    </w:p>
    <w:p w14:paraId="7AD59CD7" w14:textId="7039078E" w:rsidR="002A0F44" w:rsidRDefault="00EE57C5">
      <w:pPr>
        <w:pStyle w:val="TOC3"/>
        <w:tabs>
          <w:tab w:val="left" w:pos="1200"/>
        </w:tabs>
        <w:rPr>
          <w:rFonts w:asciiTheme="minorHAnsi" w:eastAsiaTheme="minorEastAsia" w:hAnsiTheme="minorHAnsi" w:cstheme="minorBidi"/>
          <w:i w:val="0"/>
          <w:iCs w:val="0"/>
          <w:noProof/>
          <w:sz w:val="22"/>
          <w:szCs w:val="22"/>
        </w:rPr>
      </w:pPr>
      <w:hyperlink w:anchor="_Toc193707578" w:history="1">
        <w:r w:rsidR="002A0F44" w:rsidRPr="006875CA">
          <w:rPr>
            <w:rStyle w:val="Hyperlink"/>
            <w:noProof/>
          </w:rPr>
          <w:t>4.1.1.</w:t>
        </w:r>
        <w:r w:rsidR="002A0F44">
          <w:rPr>
            <w:rFonts w:asciiTheme="minorHAnsi" w:eastAsiaTheme="minorEastAsia" w:hAnsiTheme="minorHAnsi" w:cstheme="minorBidi"/>
            <w:i w:val="0"/>
            <w:iCs w:val="0"/>
            <w:noProof/>
            <w:sz w:val="22"/>
            <w:szCs w:val="22"/>
          </w:rPr>
          <w:tab/>
        </w:r>
        <w:r w:rsidR="002A0F44" w:rsidRPr="006875CA">
          <w:rPr>
            <w:rStyle w:val="Hyperlink"/>
            <w:noProof/>
          </w:rPr>
          <w:t>Đăng ký dự thi đối với thí sinh đang học lớp 12, đăng nhập bằng tài khoản điểm tiếp nhận cung cấp để nhập PĐK</w:t>
        </w:r>
        <w:r w:rsidR="002A0F44">
          <w:rPr>
            <w:noProof/>
            <w:webHidden/>
          </w:rPr>
          <w:tab/>
        </w:r>
        <w:r w:rsidR="002A0F44">
          <w:rPr>
            <w:noProof/>
            <w:webHidden/>
          </w:rPr>
          <w:fldChar w:fldCharType="begin"/>
        </w:r>
        <w:r w:rsidR="002A0F44">
          <w:rPr>
            <w:noProof/>
            <w:webHidden/>
          </w:rPr>
          <w:instrText xml:space="preserve"> PAGEREF _Toc193707578 \h </w:instrText>
        </w:r>
        <w:r w:rsidR="002A0F44">
          <w:rPr>
            <w:noProof/>
            <w:webHidden/>
          </w:rPr>
        </w:r>
        <w:r w:rsidR="002A0F44">
          <w:rPr>
            <w:noProof/>
            <w:webHidden/>
          </w:rPr>
          <w:fldChar w:fldCharType="separate"/>
        </w:r>
        <w:r w:rsidR="002A0F44">
          <w:rPr>
            <w:noProof/>
            <w:webHidden/>
          </w:rPr>
          <w:t>6</w:t>
        </w:r>
        <w:r w:rsidR="002A0F44">
          <w:rPr>
            <w:noProof/>
            <w:webHidden/>
          </w:rPr>
          <w:fldChar w:fldCharType="end"/>
        </w:r>
      </w:hyperlink>
    </w:p>
    <w:p w14:paraId="6FEECD9A" w14:textId="65CBC63A" w:rsidR="002A0F44" w:rsidRDefault="00EE57C5">
      <w:pPr>
        <w:pStyle w:val="TOC3"/>
        <w:tabs>
          <w:tab w:val="left" w:pos="1200"/>
        </w:tabs>
        <w:rPr>
          <w:rFonts w:asciiTheme="minorHAnsi" w:eastAsiaTheme="minorEastAsia" w:hAnsiTheme="minorHAnsi" w:cstheme="minorBidi"/>
          <w:i w:val="0"/>
          <w:iCs w:val="0"/>
          <w:noProof/>
          <w:sz w:val="22"/>
          <w:szCs w:val="22"/>
        </w:rPr>
      </w:pPr>
      <w:hyperlink w:anchor="_Toc193707579" w:history="1">
        <w:r w:rsidR="002A0F44" w:rsidRPr="006875CA">
          <w:rPr>
            <w:rStyle w:val="Hyperlink"/>
            <w:noProof/>
          </w:rPr>
          <w:t>4.1.2.</w:t>
        </w:r>
        <w:r w:rsidR="002A0F44">
          <w:rPr>
            <w:rFonts w:asciiTheme="minorHAnsi" w:eastAsiaTheme="minorEastAsia" w:hAnsiTheme="minorHAnsi" w:cstheme="minorBidi"/>
            <w:i w:val="0"/>
            <w:iCs w:val="0"/>
            <w:noProof/>
            <w:sz w:val="22"/>
            <w:szCs w:val="22"/>
          </w:rPr>
          <w:tab/>
        </w:r>
        <w:r w:rsidR="002A0F44" w:rsidRPr="006875CA">
          <w:rPr>
            <w:rStyle w:val="Hyperlink"/>
            <w:noProof/>
          </w:rPr>
          <w:t>Đăng ký dự thi dành cho thí sinh tự do, đăng nhập bằng dịch vụ công Quốc gia sau đó nhập PĐK</w:t>
        </w:r>
        <w:r w:rsidR="002A0F44">
          <w:rPr>
            <w:noProof/>
            <w:webHidden/>
          </w:rPr>
          <w:tab/>
        </w:r>
        <w:r w:rsidR="002A0F44">
          <w:rPr>
            <w:noProof/>
            <w:webHidden/>
          </w:rPr>
          <w:fldChar w:fldCharType="begin"/>
        </w:r>
        <w:r w:rsidR="002A0F44">
          <w:rPr>
            <w:noProof/>
            <w:webHidden/>
          </w:rPr>
          <w:instrText xml:space="preserve"> PAGEREF _Toc193707579 \h </w:instrText>
        </w:r>
        <w:r w:rsidR="002A0F44">
          <w:rPr>
            <w:noProof/>
            <w:webHidden/>
          </w:rPr>
        </w:r>
        <w:r w:rsidR="002A0F44">
          <w:rPr>
            <w:noProof/>
            <w:webHidden/>
          </w:rPr>
          <w:fldChar w:fldCharType="separate"/>
        </w:r>
        <w:r w:rsidR="002A0F44">
          <w:rPr>
            <w:noProof/>
            <w:webHidden/>
          </w:rPr>
          <w:t>9</w:t>
        </w:r>
        <w:r w:rsidR="002A0F44">
          <w:rPr>
            <w:noProof/>
            <w:webHidden/>
          </w:rPr>
          <w:fldChar w:fldCharType="end"/>
        </w:r>
      </w:hyperlink>
    </w:p>
    <w:p w14:paraId="3752838F" w14:textId="6C7E22E0" w:rsidR="002A0F44" w:rsidRDefault="00EE57C5">
      <w:pPr>
        <w:pStyle w:val="TOC2"/>
        <w:rPr>
          <w:rFonts w:asciiTheme="minorHAnsi" w:eastAsiaTheme="minorEastAsia" w:hAnsiTheme="minorHAnsi" w:cstheme="minorBidi"/>
          <w:sz w:val="22"/>
          <w:szCs w:val="22"/>
        </w:rPr>
      </w:pPr>
      <w:hyperlink w:anchor="_Toc193707580" w:history="1">
        <w:r w:rsidR="002A0F44" w:rsidRPr="006875CA">
          <w:rPr>
            <w:rStyle w:val="Hyperlink"/>
          </w:rPr>
          <w:t>4.2.</w:t>
        </w:r>
        <w:r w:rsidR="002A0F44">
          <w:rPr>
            <w:rFonts w:asciiTheme="minorHAnsi" w:eastAsiaTheme="minorEastAsia" w:hAnsiTheme="minorHAnsi" w:cstheme="minorBidi"/>
            <w:sz w:val="22"/>
            <w:szCs w:val="22"/>
          </w:rPr>
          <w:tab/>
        </w:r>
        <w:r w:rsidR="002A0F44" w:rsidRPr="006875CA">
          <w:rPr>
            <w:rStyle w:val="Hyperlink"/>
          </w:rPr>
          <w:t>Xem phiếu đăng ký và báo sai sót (nếu có)</w:t>
        </w:r>
        <w:r w:rsidR="002A0F44">
          <w:rPr>
            <w:webHidden/>
          </w:rPr>
          <w:tab/>
        </w:r>
        <w:r w:rsidR="002A0F44">
          <w:rPr>
            <w:webHidden/>
          </w:rPr>
          <w:fldChar w:fldCharType="begin"/>
        </w:r>
        <w:r w:rsidR="002A0F44">
          <w:rPr>
            <w:webHidden/>
          </w:rPr>
          <w:instrText xml:space="preserve"> PAGEREF _Toc193707580 \h </w:instrText>
        </w:r>
        <w:r w:rsidR="002A0F44">
          <w:rPr>
            <w:webHidden/>
          </w:rPr>
        </w:r>
        <w:r w:rsidR="002A0F44">
          <w:rPr>
            <w:webHidden/>
          </w:rPr>
          <w:fldChar w:fldCharType="separate"/>
        </w:r>
        <w:r w:rsidR="002A0F44">
          <w:rPr>
            <w:webHidden/>
          </w:rPr>
          <w:t>12</w:t>
        </w:r>
        <w:r w:rsidR="002A0F44">
          <w:rPr>
            <w:webHidden/>
          </w:rPr>
          <w:fldChar w:fldCharType="end"/>
        </w:r>
      </w:hyperlink>
    </w:p>
    <w:p w14:paraId="738DCD1A" w14:textId="7961D40D" w:rsidR="002A0F44" w:rsidRDefault="00EE57C5">
      <w:pPr>
        <w:pStyle w:val="TOC2"/>
        <w:rPr>
          <w:rFonts w:asciiTheme="minorHAnsi" w:eastAsiaTheme="minorEastAsia" w:hAnsiTheme="minorHAnsi" w:cstheme="minorBidi"/>
          <w:sz w:val="22"/>
          <w:szCs w:val="22"/>
        </w:rPr>
      </w:pPr>
      <w:hyperlink w:anchor="_Toc193707581" w:history="1">
        <w:r w:rsidR="002A0F44" w:rsidRPr="006875CA">
          <w:rPr>
            <w:rStyle w:val="Hyperlink"/>
          </w:rPr>
          <w:t>4.3.</w:t>
        </w:r>
        <w:r w:rsidR="002A0F44">
          <w:rPr>
            <w:rFonts w:asciiTheme="minorHAnsi" w:eastAsiaTheme="minorEastAsia" w:hAnsiTheme="minorHAnsi" w:cstheme="minorBidi"/>
            <w:sz w:val="22"/>
            <w:szCs w:val="22"/>
          </w:rPr>
          <w:tab/>
        </w:r>
        <w:r w:rsidR="002A0F44" w:rsidRPr="006875CA">
          <w:rPr>
            <w:rStyle w:val="Hyperlink"/>
          </w:rPr>
          <w:t>Sửa phiếu đăng ký</w:t>
        </w:r>
        <w:r w:rsidR="002A0F44">
          <w:rPr>
            <w:webHidden/>
          </w:rPr>
          <w:tab/>
        </w:r>
        <w:r w:rsidR="002A0F44">
          <w:rPr>
            <w:webHidden/>
          </w:rPr>
          <w:fldChar w:fldCharType="begin"/>
        </w:r>
        <w:r w:rsidR="002A0F44">
          <w:rPr>
            <w:webHidden/>
          </w:rPr>
          <w:instrText xml:space="preserve"> PAGEREF _Toc193707581 \h </w:instrText>
        </w:r>
        <w:r w:rsidR="002A0F44">
          <w:rPr>
            <w:webHidden/>
          </w:rPr>
        </w:r>
        <w:r w:rsidR="002A0F44">
          <w:rPr>
            <w:webHidden/>
          </w:rPr>
          <w:fldChar w:fldCharType="separate"/>
        </w:r>
        <w:r w:rsidR="002A0F44">
          <w:rPr>
            <w:webHidden/>
          </w:rPr>
          <w:t>13</w:t>
        </w:r>
        <w:r w:rsidR="002A0F44">
          <w:rPr>
            <w:webHidden/>
          </w:rPr>
          <w:fldChar w:fldCharType="end"/>
        </w:r>
      </w:hyperlink>
    </w:p>
    <w:p w14:paraId="22025B94" w14:textId="66D8E567" w:rsidR="002A0F44" w:rsidRDefault="00EE57C5">
      <w:pPr>
        <w:pStyle w:val="TOC3"/>
        <w:tabs>
          <w:tab w:val="left" w:pos="1200"/>
        </w:tabs>
        <w:rPr>
          <w:rFonts w:asciiTheme="minorHAnsi" w:eastAsiaTheme="minorEastAsia" w:hAnsiTheme="minorHAnsi" w:cstheme="minorBidi"/>
          <w:i w:val="0"/>
          <w:iCs w:val="0"/>
          <w:noProof/>
          <w:sz w:val="22"/>
          <w:szCs w:val="22"/>
        </w:rPr>
      </w:pPr>
      <w:hyperlink w:anchor="_Toc193707582" w:history="1">
        <w:r w:rsidR="002A0F44" w:rsidRPr="006875CA">
          <w:rPr>
            <w:rStyle w:val="Hyperlink"/>
            <w:noProof/>
          </w:rPr>
          <w:t>4.3.1.</w:t>
        </w:r>
        <w:r w:rsidR="002A0F44">
          <w:rPr>
            <w:rFonts w:asciiTheme="minorHAnsi" w:eastAsiaTheme="minorEastAsia" w:hAnsiTheme="minorHAnsi" w:cstheme="minorBidi"/>
            <w:i w:val="0"/>
            <w:iCs w:val="0"/>
            <w:noProof/>
            <w:sz w:val="22"/>
            <w:szCs w:val="22"/>
          </w:rPr>
          <w:tab/>
        </w:r>
        <w:r w:rsidR="002A0F44" w:rsidRPr="006875CA">
          <w:rPr>
            <w:rStyle w:val="Hyperlink"/>
            <w:noProof/>
          </w:rPr>
          <w:t>Sửa phiếu đăng ký khi điểm tiếp nhận chưa vào duyệt</w:t>
        </w:r>
        <w:r w:rsidR="002A0F44">
          <w:rPr>
            <w:noProof/>
            <w:webHidden/>
          </w:rPr>
          <w:tab/>
        </w:r>
        <w:r w:rsidR="002A0F44">
          <w:rPr>
            <w:noProof/>
            <w:webHidden/>
          </w:rPr>
          <w:fldChar w:fldCharType="begin"/>
        </w:r>
        <w:r w:rsidR="002A0F44">
          <w:rPr>
            <w:noProof/>
            <w:webHidden/>
          </w:rPr>
          <w:instrText xml:space="preserve"> PAGEREF _Toc193707582 \h </w:instrText>
        </w:r>
        <w:r w:rsidR="002A0F44">
          <w:rPr>
            <w:noProof/>
            <w:webHidden/>
          </w:rPr>
        </w:r>
        <w:r w:rsidR="002A0F44">
          <w:rPr>
            <w:noProof/>
            <w:webHidden/>
          </w:rPr>
          <w:fldChar w:fldCharType="separate"/>
        </w:r>
        <w:r w:rsidR="002A0F44">
          <w:rPr>
            <w:noProof/>
            <w:webHidden/>
          </w:rPr>
          <w:t>13</w:t>
        </w:r>
        <w:r w:rsidR="002A0F44">
          <w:rPr>
            <w:noProof/>
            <w:webHidden/>
          </w:rPr>
          <w:fldChar w:fldCharType="end"/>
        </w:r>
      </w:hyperlink>
    </w:p>
    <w:p w14:paraId="4F7FFD6E" w14:textId="38D32476" w:rsidR="002A0F44" w:rsidRDefault="00EE57C5">
      <w:pPr>
        <w:pStyle w:val="TOC3"/>
        <w:tabs>
          <w:tab w:val="left" w:pos="1200"/>
        </w:tabs>
        <w:rPr>
          <w:rFonts w:asciiTheme="minorHAnsi" w:eastAsiaTheme="minorEastAsia" w:hAnsiTheme="minorHAnsi" w:cstheme="minorBidi"/>
          <w:i w:val="0"/>
          <w:iCs w:val="0"/>
          <w:noProof/>
          <w:sz w:val="22"/>
          <w:szCs w:val="22"/>
        </w:rPr>
      </w:pPr>
      <w:hyperlink w:anchor="_Toc193707583" w:history="1">
        <w:r w:rsidR="002A0F44" w:rsidRPr="006875CA">
          <w:rPr>
            <w:rStyle w:val="Hyperlink"/>
            <w:noProof/>
            <w:highlight w:val="yellow"/>
          </w:rPr>
          <w:t>4.3.2.</w:t>
        </w:r>
        <w:r w:rsidR="002A0F44">
          <w:rPr>
            <w:rFonts w:asciiTheme="minorHAnsi" w:eastAsiaTheme="minorEastAsia" w:hAnsiTheme="minorHAnsi" w:cstheme="minorBidi"/>
            <w:i w:val="0"/>
            <w:iCs w:val="0"/>
            <w:noProof/>
            <w:sz w:val="22"/>
            <w:szCs w:val="22"/>
          </w:rPr>
          <w:tab/>
        </w:r>
        <w:r w:rsidR="002A0F44" w:rsidRPr="006875CA">
          <w:rPr>
            <w:rStyle w:val="Hyperlink"/>
            <w:noProof/>
            <w:highlight w:val="yellow"/>
          </w:rPr>
          <w:t>Sửa phiếu đăng ký khi điểm tiếp nhận từ chối duyệt</w:t>
        </w:r>
        <w:r w:rsidR="002A0F44">
          <w:rPr>
            <w:noProof/>
            <w:webHidden/>
          </w:rPr>
          <w:tab/>
        </w:r>
        <w:r w:rsidR="002A0F44">
          <w:rPr>
            <w:noProof/>
            <w:webHidden/>
          </w:rPr>
          <w:fldChar w:fldCharType="begin"/>
        </w:r>
        <w:r w:rsidR="002A0F44">
          <w:rPr>
            <w:noProof/>
            <w:webHidden/>
          </w:rPr>
          <w:instrText xml:space="preserve"> PAGEREF _Toc193707583 \h </w:instrText>
        </w:r>
        <w:r w:rsidR="002A0F44">
          <w:rPr>
            <w:noProof/>
            <w:webHidden/>
          </w:rPr>
        </w:r>
        <w:r w:rsidR="002A0F44">
          <w:rPr>
            <w:noProof/>
            <w:webHidden/>
          </w:rPr>
          <w:fldChar w:fldCharType="separate"/>
        </w:r>
        <w:r w:rsidR="002A0F44">
          <w:rPr>
            <w:noProof/>
            <w:webHidden/>
          </w:rPr>
          <w:t>14</w:t>
        </w:r>
        <w:r w:rsidR="002A0F44">
          <w:rPr>
            <w:noProof/>
            <w:webHidden/>
          </w:rPr>
          <w:fldChar w:fldCharType="end"/>
        </w:r>
      </w:hyperlink>
    </w:p>
    <w:p w14:paraId="7C2A356E" w14:textId="6530657C" w:rsidR="002A0F44" w:rsidRDefault="00EE57C5">
      <w:pPr>
        <w:pStyle w:val="TOC2"/>
        <w:rPr>
          <w:rFonts w:asciiTheme="minorHAnsi" w:eastAsiaTheme="minorEastAsia" w:hAnsiTheme="minorHAnsi" w:cstheme="minorBidi"/>
          <w:sz w:val="22"/>
          <w:szCs w:val="22"/>
        </w:rPr>
      </w:pPr>
      <w:hyperlink w:anchor="_Toc193707584" w:history="1">
        <w:r w:rsidR="002A0F44" w:rsidRPr="006875CA">
          <w:rPr>
            <w:rStyle w:val="Hyperlink"/>
          </w:rPr>
          <w:t>4.4.</w:t>
        </w:r>
        <w:r w:rsidR="002A0F44">
          <w:rPr>
            <w:rFonts w:asciiTheme="minorHAnsi" w:eastAsiaTheme="minorEastAsia" w:hAnsiTheme="minorHAnsi" w:cstheme="minorBidi"/>
            <w:sz w:val="22"/>
            <w:szCs w:val="22"/>
          </w:rPr>
          <w:tab/>
        </w:r>
        <w:r w:rsidR="002A0F44" w:rsidRPr="006875CA">
          <w:rPr>
            <w:rStyle w:val="Hyperlink"/>
          </w:rPr>
          <w:t>In phiếu đăng ký</w:t>
        </w:r>
        <w:r w:rsidR="002A0F44">
          <w:rPr>
            <w:webHidden/>
          </w:rPr>
          <w:tab/>
        </w:r>
        <w:r w:rsidR="002A0F44">
          <w:rPr>
            <w:webHidden/>
          </w:rPr>
          <w:fldChar w:fldCharType="begin"/>
        </w:r>
        <w:r w:rsidR="002A0F44">
          <w:rPr>
            <w:webHidden/>
          </w:rPr>
          <w:instrText xml:space="preserve"> PAGEREF _Toc193707584 \h </w:instrText>
        </w:r>
        <w:r w:rsidR="002A0F44">
          <w:rPr>
            <w:webHidden/>
          </w:rPr>
        </w:r>
        <w:r w:rsidR="002A0F44">
          <w:rPr>
            <w:webHidden/>
          </w:rPr>
          <w:fldChar w:fldCharType="separate"/>
        </w:r>
        <w:r w:rsidR="002A0F44">
          <w:rPr>
            <w:webHidden/>
          </w:rPr>
          <w:t>15</w:t>
        </w:r>
        <w:r w:rsidR="002A0F44">
          <w:rPr>
            <w:webHidden/>
          </w:rPr>
          <w:fldChar w:fldCharType="end"/>
        </w:r>
      </w:hyperlink>
    </w:p>
    <w:p w14:paraId="7A50C04F" w14:textId="4B02F151" w:rsidR="002A0F44" w:rsidRDefault="00EE57C5">
      <w:pPr>
        <w:pStyle w:val="TOC2"/>
        <w:rPr>
          <w:rFonts w:asciiTheme="minorHAnsi" w:eastAsiaTheme="minorEastAsia" w:hAnsiTheme="minorHAnsi" w:cstheme="minorBidi"/>
          <w:sz w:val="22"/>
          <w:szCs w:val="22"/>
        </w:rPr>
      </w:pPr>
      <w:hyperlink w:anchor="_Toc193707585" w:history="1">
        <w:r w:rsidR="002A0F44" w:rsidRPr="006875CA">
          <w:rPr>
            <w:rStyle w:val="Hyperlink"/>
          </w:rPr>
          <w:t>4.5.</w:t>
        </w:r>
        <w:r w:rsidR="002A0F44">
          <w:rPr>
            <w:rFonts w:asciiTheme="minorHAnsi" w:eastAsiaTheme="minorEastAsia" w:hAnsiTheme="minorHAnsi" w:cstheme="minorBidi"/>
            <w:sz w:val="22"/>
            <w:szCs w:val="22"/>
          </w:rPr>
          <w:tab/>
        </w:r>
        <w:r w:rsidR="002A0F44" w:rsidRPr="006875CA">
          <w:rPr>
            <w:rStyle w:val="Hyperlink"/>
          </w:rPr>
          <w:t>In thông tin xét tốt nghiệp</w:t>
        </w:r>
        <w:r w:rsidR="002A0F44">
          <w:rPr>
            <w:webHidden/>
          </w:rPr>
          <w:tab/>
        </w:r>
        <w:r w:rsidR="002A0F44">
          <w:rPr>
            <w:webHidden/>
          </w:rPr>
          <w:fldChar w:fldCharType="begin"/>
        </w:r>
        <w:r w:rsidR="002A0F44">
          <w:rPr>
            <w:webHidden/>
          </w:rPr>
          <w:instrText xml:space="preserve"> PAGEREF _Toc193707585 \h </w:instrText>
        </w:r>
        <w:r w:rsidR="002A0F44">
          <w:rPr>
            <w:webHidden/>
          </w:rPr>
        </w:r>
        <w:r w:rsidR="002A0F44">
          <w:rPr>
            <w:webHidden/>
          </w:rPr>
          <w:fldChar w:fldCharType="separate"/>
        </w:r>
        <w:r w:rsidR="002A0F44">
          <w:rPr>
            <w:webHidden/>
          </w:rPr>
          <w:t>16</w:t>
        </w:r>
        <w:r w:rsidR="002A0F44">
          <w:rPr>
            <w:webHidden/>
          </w:rPr>
          <w:fldChar w:fldCharType="end"/>
        </w:r>
      </w:hyperlink>
    </w:p>
    <w:p w14:paraId="06EE8094" w14:textId="2C409CAA" w:rsidR="002A0F44" w:rsidRDefault="00EE57C5">
      <w:pPr>
        <w:pStyle w:val="TOC2"/>
        <w:rPr>
          <w:rFonts w:asciiTheme="minorHAnsi" w:eastAsiaTheme="minorEastAsia" w:hAnsiTheme="minorHAnsi" w:cstheme="minorBidi"/>
          <w:sz w:val="22"/>
          <w:szCs w:val="22"/>
        </w:rPr>
      </w:pPr>
      <w:hyperlink w:anchor="_Toc193707586" w:history="1">
        <w:r w:rsidR="002A0F44" w:rsidRPr="006875CA">
          <w:rPr>
            <w:rStyle w:val="Hyperlink"/>
          </w:rPr>
          <w:t>4.6.</w:t>
        </w:r>
        <w:r w:rsidR="002A0F44">
          <w:rPr>
            <w:rFonts w:asciiTheme="minorHAnsi" w:eastAsiaTheme="minorEastAsia" w:hAnsiTheme="minorHAnsi" w:cstheme="minorBidi"/>
            <w:sz w:val="22"/>
            <w:szCs w:val="22"/>
          </w:rPr>
          <w:tab/>
        </w:r>
        <w:r w:rsidR="002A0F44" w:rsidRPr="006875CA">
          <w:rPr>
            <w:rStyle w:val="Hyperlink"/>
          </w:rPr>
          <w:t>In thông tin ưu tiên</w:t>
        </w:r>
        <w:r w:rsidR="002A0F44">
          <w:rPr>
            <w:webHidden/>
          </w:rPr>
          <w:tab/>
        </w:r>
        <w:r w:rsidR="002A0F44">
          <w:rPr>
            <w:webHidden/>
          </w:rPr>
          <w:fldChar w:fldCharType="begin"/>
        </w:r>
        <w:r w:rsidR="002A0F44">
          <w:rPr>
            <w:webHidden/>
          </w:rPr>
          <w:instrText xml:space="preserve"> PAGEREF _Toc193707586 \h </w:instrText>
        </w:r>
        <w:r w:rsidR="002A0F44">
          <w:rPr>
            <w:webHidden/>
          </w:rPr>
        </w:r>
        <w:r w:rsidR="002A0F44">
          <w:rPr>
            <w:webHidden/>
          </w:rPr>
          <w:fldChar w:fldCharType="separate"/>
        </w:r>
        <w:r w:rsidR="002A0F44">
          <w:rPr>
            <w:webHidden/>
          </w:rPr>
          <w:t>17</w:t>
        </w:r>
        <w:r w:rsidR="002A0F44">
          <w:rPr>
            <w:webHidden/>
          </w:rPr>
          <w:fldChar w:fldCharType="end"/>
        </w:r>
      </w:hyperlink>
    </w:p>
    <w:p w14:paraId="06C75435" w14:textId="6089E764" w:rsidR="002A0F44" w:rsidRDefault="00EE57C5">
      <w:pPr>
        <w:pStyle w:val="TOC2"/>
        <w:rPr>
          <w:rFonts w:asciiTheme="minorHAnsi" w:eastAsiaTheme="minorEastAsia" w:hAnsiTheme="minorHAnsi" w:cstheme="minorBidi"/>
          <w:sz w:val="22"/>
          <w:szCs w:val="22"/>
        </w:rPr>
      </w:pPr>
      <w:hyperlink w:anchor="_Toc193707587" w:history="1">
        <w:r w:rsidR="002A0F44" w:rsidRPr="006875CA">
          <w:rPr>
            <w:rStyle w:val="Hyperlink"/>
          </w:rPr>
          <w:t>4.7.</w:t>
        </w:r>
        <w:r w:rsidR="002A0F44">
          <w:rPr>
            <w:rFonts w:asciiTheme="minorHAnsi" w:eastAsiaTheme="minorEastAsia" w:hAnsiTheme="minorHAnsi" w:cstheme="minorBidi"/>
            <w:sz w:val="22"/>
            <w:szCs w:val="22"/>
          </w:rPr>
          <w:tab/>
        </w:r>
        <w:r w:rsidR="002A0F44" w:rsidRPr="006875CA">
          <w:rPr>
            <w:rStyle w:val="Hyperlink"/>
          </w:rPr>
          <w:t>Chi tiết lịch sử</w:t>
        </w:r>
        <w:r w:rsidR="002A0F44">
          <w:rPr>
            <w:webHidden/>
          </w:rPr>
          <w:tab/>
        </w:r>
        <w:r w:rsidR="002A0F44">
          <w:rPr>
            <w:webHidden/>
          </w:rPr>
          <w:fldChar w:fldCharType="begin"/>
        </w:r>
        <w:r w:rsidR="002A0F44">
          <w:rPr>
            <w:webHidden/>
          </w:rPr>
          <w:instrText xml:space="preserve"> PAGEREF _Toc193707587 \h </w:instrText>
        </w:r>
        <w:r w:rsidR="002A0F44">
          <w:rPr>
            <w:webHidden/>
          </w:rPr>
        </w:r>
        <w:r w:rsidR="002A0F44">
          <w:rPr>
            <w:webHidden/>
          </w:rPr>
          <w:fldChar w:fldCharType="separate"/>
        </w:r>
        <w:r w:rsidR="002A0F44">
          <w:rPr>
            <w:webHidden/>
          </w:rPr>
          <w:t>18</w:t>
        </w:r>
        <w:r w:rsidR="002A0F44">
          <w:rPr>
            <w:webHidden/>
          </w:rPr>
          <w:fldChar w:fldCharType="end"/>
        </w:r>
      </w:hyperlink>
    </w:p>
    <w:p w14:paraId="27F62FB3" w14:textId="113AD1ED" w:rsidR="002A0F44" w:rsidRDefault="00EE57C5">
      <w:pPr>
        <w:pStyle w:val="TOC2"/>
        <w:rPr>
          <w:rFonts w:asciiTheme="minorHAnsi" w:eastAsiaTheme="minorEastAsia" w:hAnsiTheme="minorHAnsi" w:cstheme="minorBidi"/>
          <w:sz w:val="22"/>
          <w:szCs w:val="22"/>
        </w:rPr>
      </w:pPr>
      <w:hyperlink w:anchor="_Toc193707588" w:history="1">
        <w:r w:rsidR="002A0F44" w:rsidRPr="006875CA">
          <w:rPr>
            <w:rStyle w:val="Hyperlink"/>
          </w:rPr>
          <w:t>4.8.</w:t>
        </w:r>
        <w:r w:rsidR="002A0F44">
          <w:rPr>
            <w:rFonts w:asciiTheme="minorHAnsi" w:eastAsiaTheme="minorEastAsia" w:hAnsiTheme="minorHAnsi" w:cstheme="minorBidi"/>
            <w:sz w:val="22"/>
            <w:szCs w:val="22"/>
          </w:rPr>
          <w:tab/>
        </w:r>
        <w:r w:rsidR="002A0F44" w:rsidRPr="006875CA">
          <w:rPr>
            <w:rStyle w:val="Hyperlink"/>
          </w:rPr>
          <w:t>Xem học bạ THPT và báo sai sót thông tin học bạ THPT</w:t>
        </w:r>
        <w:r w:rsidR="002A0F44">
          <w:rPr>
            <w:webHidden/>
          </w:rPr>
          <w:tab/>
        </w:r>
        <w:r w:rsidR="002A0F44">
          <w:rPr>
            <w:webHidden/>
          </w:rPr>
          <w:fldChar w:fldCharType="begin"/>
        </w:r>
        <w:r w:rsidR="002A0F44">
          <w:rPr>
            <w:webHidden/>
          </w:rPr>
          <w:instrText xml:space="preserve"> PAGEREF _Toc193707588 \h </w:instrText>
        </w:r>
        <w:r w:rsidR="002A0F44">
          <w:rPr>
            <w:webHidden/>
          </w:rPr>
        </w:r>
        <w:r w:rsidR="002A0F44">
          <w:rPr>
            <w:webHidden/>
          </w:rPr>
          <w:fldChar w:fldCharType="separate"/>
        </w:r>
        <w:r w:rsidR="002A0F44">
          <w:rPr>
            <w:webHidden/>
          </w:rPr>
          <w:t>19</w:t>
        </w:r>
        <w:r w:rsidR="002A0F44">
          <w:rPr>
            <w:webHidden/>
          </w:rPr>
          <w:fldChar w:fldCharType="end"/>
        </w:r>
      </w:hyperlink>
    </w:p>
    <w:p w14:paraId="5079372B" w14:textId="0845F632" w:rsidR="00DD19DC" w:rsidRDefault="00DD19DC" w:rsidP="00CD0A7B">
      <w:pPr>
        <w:keepNext w:val="0"/>
        <w:widowControl w:val="0"/>
      </w:pPr>
      <w:r w:rsidRPr="000D5B12">
        <w:rPr>
          <w:b/>
          <w:bCs/>
          <w:noProof/>
        </w:rPr>
        <w:fldChar w:fldCharType="end"/>
      </w:r>
    </w:p>
    <w:p w14:paraId="55463AA8" w14:textId="77777777" w:rsidR="00DA1A0C" w:rsidRDefault="00DA1A0C" w:rsidP="00CD0A7B">
      <w:pPr>
        <w:keepNext w:val="0"/>
        <w:widowControl w:val="0"/>
      </w:pPr>
    </w:p>
    <w:p w14:paraId="024532E0" w14:textId="77777777" w:rsidR="00DA1A0C" w:rsidRPr="00DC1FB6" w:rsidRDefault="00DA1A0C" w:rsidP="00CD0A7B">
      <w:pPr>
        <w:pStyle w:val="Heading1"/>
        <w:keepNext w:val="0"/>
        <w:widowControl w:val="0"/>
      </w:pPr>
      <w:bookmarkStart w:id="3" w:name="_Toc77254800"/>
      <w:bookmarkStart w:id="4" w:name="_Toc193707566"/>
      <w:bookmarkStart w:id="5" w:name="_Toc452446887"/>
      <w:r w:rsidRPr="00DC1FB6">
        <w:lastRenderedPageBreak/>
        <w:t>GIỚI THIỆU</w:t>
      </w:r>
      <w:bookmarkEnd w:id="3"/>
      <w:bookmarkEnd w:id="4"/>
    </w:p>
    <w:p w14:paraId="33BD67CF" w14:textId="77777777" w:rsidR="00DA1A0C" w:rsidRPr="00DC1FB6" w:rsidRDefault="00AC36E1" w:rsidP="00CD0A7B">
      <w:pPr>
        <w:pStyle w:val="Heading2"/>
        <w:keepNext w:val="0"/>
        <w:widowControl w:val="0"/>
      </w:pPr>
      <w:bookmarkStart w:id="6" w:name="_Toc77254801"/>
      <w:bookmarkStart w:id="7" w:name="_Toc193707567"/>
      <w:r w:rsidRPr="00DC1FB6">
        <w:t xml:space="preserve">Mục </w:t>
      </w:r>
      <w:r w:rsidR="00F74054" w:rsidRPr="00DC1FB6">
        <w:t>đích và ý nghĩa của Tài liệu</w:t>
      </w:r>
      <w:bookmarkEnd w:id="6"/>
      <w:bookmarkEnd w:id="7"/>
    </w:p>
    <w:p w14:paraId="04443F08" w14:textId="77777777" w:rsidR="00222C42" w:rsidRPr="00DC1FB6" w:rsidRDefault="00222C42" w:rsidP="00CD0A7B">
      <w:pPr>
        <w:keepNext w:val="0"/>
        <w:widowControl w:val="0"/>
        <w:ind w:left="270" w:firstLine="450"/>
        <w:jc w:val="both"/>
        <w:rPr>
          <w:rFonts w:cs="Times New Roman"/>
          <w:sz w:val="24"/>
        </w:rPr>
      </w:pPr>
      <w:r w:rsidRPr="00DC1FB6">
        <w:rPr>
          <w:rFonts w:cs="Times New Roman"/>
          <w:sz w:val="24"/>
        </w:rPr>
        <w:t xml:space="preserve">Tài liệu này được xây dựng nhằm hướng dẫn người dùng là </w:t>
      </w:r>
      <w:r w:rsidR="00026D47" w:rsidRPr="00DC1FB6">
        <w:rPr>
          <w:rFonts w:cs="Times New Roman"/>
          <w:sz w:val="24"/>
        </w:rPr>
        <w:t>Thí sinh</w:t>
      </w:r>
      <w:r w:rsidRPr="00DC1FB6">
        <w:rPr>
          <w:rFonts w:cs="Times New Roman"/>
          <w:sz w:val="24"/>
        </w:rPr>
        <w:t xml:space="preserve"> sử dụng được các chức năng của </w:t>
      </w:r>
      <w:r w:rsidR="00026D47" w:rsidRPr="00DC1FB6">
        <w:rPr>
          <w:rFonts w:cs="Times New Roman"/>
          <w:sz w:val="24"/>
        </w:rPr>
        <w:t xml:space="preserve">Phân hệ </w:t>
      </w:r>
      <w:r w:rsidRPr="00DC1FB6">
        <w:rPr>
          <w:rFonts w:cs="Times New Roman"/>
          <w:sz w:val="24"/>
        </w:rPr>
        <w:t>phiếu đăng ký của hệ thống quản lý thi tốt nghiệp THPT.</w:t>
      </w:r>
    </w:p>
    <w:p w14:paraId="4932BD51" w14:textId="77777777" w:rsidR="00DA1A0C" w:rsidRPr="00DC1FB6" w:rsidRDefault="00AC36E1" w:rsidP="00CD0A7B">
      <w:pPr>
        <w:pStyle w:val="Heading2"/>
        <w:keepNext w:val="0"/>
        <w:widowControl w:val="0"/>
      </w:pPr>
      <w:bookmarkStart w:id="8" w:name="_Toc77254802"/>
      <w:bookmarkStart w:id="9" w:name="_Toc193707568"/>
      <w:r w:rsidRPr="00DC1FB6">
        <w:t xml:space="preserve">Phạm vi </w:t>
      </w:r>
      <w:r w:rsidR="008A77A8" w:rsidRPr="00DC1FB6">
        <w:t>áp dụng</w:t>
      </w:r>
      <w:bookmarkEnd w:id="8"/>
      <w:bookmarkEnd w:id="9"/>
    </w:p>
    <w:p w14:paraId="3A95BB18" w14:textId="77777777" w:rsidR="007A7989" w:rsidRPr="00DC1FB6" w:rsidRDefault="00621A9F" w:rsidP="00CD0A7B">
      <w:pPr>
        <w:keepNext w:val="0"/>
        <w:widowControl w:val="0"/>
        <w:ind w:left="270" w:firstLine="450"/>
        <w:jc w:val="both"/>
        <w:rPr>
          <w:rFonts w:cs="Times New Roman"/>
          <w:sz w:val="24"/>
        </w:rPr>
      </w:pPr>
      <w:r w:rsidRPr="00DC1FB6">
        <w:rPr>
          <w:rFonts w:cs="Times New Roman"/>
          <w:sz w:val="24"/>
        </w:rPr>
        <w:t xml:space="preserve">Tài liệu này áp dụng cho </w:t>
      </w:r>
      <w:r w:rsidR="00850794" w:rsidRPr="00DC1FB6">
        <w:rPr>
          <w:rFonts w:cs="Times New Roman"/>
          <w:sz w:val="24"/>
        </w:rPr>
        <w:t xml:space="preserve">các </w:t>
      </w:r>
      <w:r w:rsidR="009E3508" w:rsidRPr="00DC1FB6">
        <w:rPr>
          <w:rFonts w:cs="Times New Roman"/>
          <w:sz w:val="24"/>
        </w:rPr>
        <w:t>Thí sinh</w:t>
      </w:r>
    </w:p>
    <w:tbl>
      <w:tblPr>
        <w:tblW w:w="7893"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4585"/>
        <w:gridCol w:w="2278"/>
      </w:tblGrid>
      <w:tr w:rsidR="00850794" w:rsidRPr="00DC1FB6" w14:paraId="279048F2" w14:textId="77777777" w:rsidTr="00671E6A">
        <w:tc>
          <w:tcPr>
            <w:tcW w:w="1030" w:type="dxa"/>
            <w:shd w:val="clear" w:color="auto" w:fill="auto"/>
            <w:vAlign w:val="center"/>
          </w:tcPr>
          <w:p w14:paraId="1D376C6D" w14:textId="77777777" w:rsidR="00850794" w:rsidRPr="00DC1FB6" w:rsidRDefault="00850794" w:rsidP="00CD0A7B">
            <w:pPr>
              <w:pStyle w:val="ListParagraph"/>
              <w:widowControl w:val="0"/>
              <w:ind w:left="0"/>
              <w:jc w:val="center"/>
              <w:rPr>
                <w:b/>
              </w:rPr>
            </w:pPr>
            <w:r w:rsidRPr="00DC1FB6">
              <w:rPr>
                <w:b/>
              </w:rPr>
              <w:t>Bước</w:t>
            </w:r>
          </w:p>
        </w:tc>
        <w:tc>
          <w:tcPr>
            <w:tcW w:w="4585" w:type="dxa"/>
            <w:shd w:val="clear" w:color="auto" w:fill="auto"/>
            <w:vAlign w:val="center"/>
          </w:tcPr>
          <w:p w14:paraId="724749DE" w14:textId="77777777" w:rsidR="00850794" w:rsidRPr="00DC1FB6" w:rsidRDefault="00850794" w:rsidP="00CD0A7B">
            <w:pPr>
              <w:pStyle w:val="ListParagraph"/>
              <w:widowControl w:val="0"/>
              <w:ind w:left="0"/>
              <w:jc w:val="center"/>
              <w:rPr>
                <w:b/>
              </w:rPr>
            </w:pPr>
            <w:r w:rsidRPr="00DC1FB6">
              <w:rPr>
                <w:b/>
              </w:rPr>
              <w:t>Chức năng</w:t>
            </w:r>
          </w:p>
        </w:tc>
        <w:tc>
          <w:tcPr>
            <w:tcW w:w="2278" w:type="dxa"/>
            <w:shd w:val="clear" w:color="auto" w:fill="auto"/>
            <w:vAlign w:val="center"/>
          </w:tcPr>
          <w:p w14:paraId="33E9B34C" w14:textId="77777777" w:rsidR="00850794" w:rsidRPr="00DC1FB6" w:rsidRDefault="00850794" w:rsidP="00CD0A7B">
            <w:pPr>
              <w:pStyle w:val="ListParagraph"/>
              <w:widowControl w:val="0"/>
              <w:ind w:left="0"/>
              <w:jc w:val="center"/>
              <w:rPr>
                <w:b/>
              </w:rPr>
            </w:pPr>
            <w:r w:rsidRPr="00DC1FB6">
              <w:rPr>
                <w:b/>
              </w:rPr>
              <w:t>Ghi chú</w:t>
            </w:r>
          </w:p>
        </w:tc>
      </w:tr>
      <w:tr w:rsidR="00222C42" w:rsidRPr="00DC1FB6" w14:paraId="1638EFBA" w14:textId="77777777" w:rsidTr="00671E6A">
        <w:trPr>
          <w:trHeight w:val="287"/>
        </w:trPr>
        <w:tc>
          <w:tcPr>
            <w:tcW w:w="1030" w:type="dxa"/>
            <w:shd w:val="clear" w:color="auto" w:fill="auto"/>
          </w:tcPr>
          <w:p w14:paraId="654B39B0" w14:textId="77777777" w:rsidR="00222C42" w:rsidRPr="00DC1FB6" w:rsidRDefault="00222C42" w:rsidP="00CD0A7B">
            <w:pPr>
              <w:pStyle w:val="ListParagraph"/>
              <w:widowControl w:val="0"/>
              <w:numPr>
                <w:ilvl w:val="0"/>
                <w:numId w:val="26"/>
              </w:numPr>
              <w:jc w:val="center"/>
            </w:pPr>
          </w:p>
        </w:tc>
        <w:tc>
          <w:tcPr>
            <w:tcW w:w="4585" w:type="dxa"/>
            <w:shd w:val="clear" w:color="auto" w:fill="auto"/>
          </w:tcPr>
          <w:p w14:paraId="11F1039C" w14:textId="77777777" w:rsidR="00222C42" w:rsidRPr="00DC1FB6" w:rsidRDefault="00875EAD" w:rsidP="00CD0A7B">
            <w:pPr>
              <w:pStyle w:val="ListParagraph"/>
              <w:widowControl w:val="0"/>
              <w:ind w:left="0"/>
            </w:pPr>
            <w:r w:rsidRPr="00DC1FB6">
              <w:t>Nhập phiếu đăng ký trực tuyến</w:t>
            </w:r>
          </w:p>
        </w:tc>
        <w:tc>
          <w:tcPr>
            <w:tcW w:w="2278" w:type="dxa"/>
            <w:shd w:val="clear" w:color="auto" w:fill="auto"/>
          </w:tcPr>
          <w:p w14:paraId="66243603" w14:textId="77777777" w:rsidR="00222C42" w:rsidRPr="00DC1FB6" w:rsidRDefault="00222C42" w:rsidP="00CD0A7B">
            <w:pPr>
              <w:pStyle w:val="ListParagraph"/>
              <w:widowControl w:val="0"/>
              <w:ind w:left="0"/>
            </w:pPr>
          </w:p>
        </w:tc>
      </w:tr>
      <w:tr w:rsidR="008E2071" w:rsidRPr="00DC1FB6" w14:paraId="7847B49D" w14:textId="77777777" w:rsidTr="00671E6A">
        <w:trPr>
          <w:trHeight w:val="287"/>
        </w:trPr>
        <w:tc>
          <w:tcPr>
            <w:tcW w:w="1030" w:type="dxa"/>
            <w:shd w:val="clear" w:color="auto" w:fill="auto"/>
          </w:tcPr>
          <w:p w14:paraId="215175DC" w14:textId="77777777" w:rsidR="008E2071" w:rsidRPr="00DC1FB6" w:rsidRDefault="008E2071" w:rsidP="00CD0A7B">
            <w:pPr>
              <w:pStyle w:val="ListParagraph"/>
              <w:widowControl w:val="0"/>
              <w:numPr>
                <w:ilvl w:val="0"/>
                <w:numId w:val="26"/>
              </w:numPr>
              <w:jc w:val="center"/>
            </w:pPr>
          </w:p>
        </w:tc>
        <w:tc>
          <w:tcPr>
            <w:tcW w:w="4585" w:type="dxa"/>
            <w:shd w:val="clear" w:color="auto" w:fill="auto"/>
          </w:tcPr>
          <w:p w14:paraId="4D2330BE" w14:textId="77777777" w:rsidR="008E2071" w:rsidRPr="00DC1FB6" w:rsidRDefault="008E2071" w:rsidP="00CD0A7B">
            <w:pPr>
              <w:pStyle w:val="ListParagraph"/>
              <w:widowControl w:val="0"/>
              <w:ind w:left="0"/>
            </w:pPr>
            <w:r w:rsidRPr="00DC1FB6">
              <w:t>Tra cứu phiếu đăng ký và báo sai sót</w:t>
            </w:r>
          </w:p>
        </w:tc>
        <w:tc>
          <w:tcPr>
            <w:tcW w:w="2278" w:type="dxa"/>
            <w:shd w:val="clear" w:color="auto" w:fill="auto"/>
          </w:tcPr>
          <w:p w14:paraId="5A11CF39" w14:textId="77777777" w:rsidR="008E2071" w:rsidRPr="00DC1FB6" w:rsidRDefault="008E2071" w:rsidP="00CD0A7B">
            <w:pPr>
              <w:pStyle w:val="ListParagraph"/>
              <w:widowControl w:val="0"/>
              <w:ind w:left="0"/>
            </w:pPr>
          </w:p>
        </w:tc>
      </w:tr>
      <w:tr w:rsidR="009E3508" w:rsidRPr="00DC1FB6" w14:paraId="60967AD1" w14:textId="77777777" w:rsidTr="00671E6A">
        <w:trPr>
          <w:trHeight w:val="287"/>
        </w:trPr>
        <w:tc>
          <w:tcPr>
            <w:tcW w:w="1030" w:type="dxa"/>
            <w:shd w:val="clear" w:color="auto" w:fill="auto"/>
          </w:tcPr>
          <w:p w14:paraId="71E8F55A" w14:textId="77777777" w:rsidR="009E3508" w:rsidRPr="00DC1FB6" w:rsidRDefault="009E3508" w:rsidP="00CD0A7B">
            <w:pPr>
              <w:pStyle w:val="ListParagraph"/>
              <w:widowControl w:val="0"/>
              <w:numPr>
                <w:ilvl w:val="0"/>
                <w:numId w:val="26"/>
              </w:numPr>
              <w:jc w:val="center"/>
            </w:pPr>
          </w:p>
        </w:tc>
        <w:tc>
          <w:tcPr>
            <w:tcW w:w="4585" w:type="dxa"/>
            <w:shd w:val="clear" w:color="auto" w:fill="auto"/>
          </w:tcPr>
          <w:p w14:paraId="11196387" w14:textId="77777777" w:rsidR="009E3508" w:rsidRPr="00DC1FB6" w:rsidRDefault="00875EAD" w:rsidP="00CD0A7B">
            <w:pPr>
              <w:pStyle w:val="ListParagraph"/>
              <w:widowControl w:val="0"/>
              <w:ind w:left="0"/>
            </w:pPr>
            <w:r w:rsidRPr="00DC1FB6">
              <w:t>Sửa phiếu đăng ký</w:t>
            </w:r>
          </w:p>
        </w:tc>
        <w:tc>
          <w:tcPr>
            <w:tcW w:w="2278" w:type="dxa"/>
            <w:shd w:val="clear" w:color="auto" w:fill="auto"/>
          </w:tcPr>
          <w:p w14:paraId="160BDFD4" w14:textId="77777777" w:rsidR="009E3508" w:rsidRPr="00DC1FB6" w:rsidRDefault="009E3508" w:rsidP="00CD0A7B">
            <w:pPr>
              <w:pStyle w:val="ListParagraph"/>
              <w:widowControl w:val="0"/>
              <w:ind w:left="0"/>
            </w:pPr>
          </w:p>
        </w:tc>
      </w:tr>
      <w:tr w:rsidR="009E3508" w:rsidRPr="00DC1FB6" w14:paraId="49F74052" w14:textId="77777777" w:rsidTr="00671E6A">
        <w:trPr>
          <w:trHeight w:val="287"/>
        </w:trPr>
        <w:tc>
          <w:tcPr>
            <w:tcW w:w="1030" w:type="dxa"/>
            <w:shd w:val="clear" w:color="auto" w:fill="auto"/>
          </w:tcPr>
          <w:p w14:paraId="07F2839D" w14:textId="77777777" w:rsidR="009E3508" w:rsidRPr="00DC1FB6" w:rsidRDefault="009E3508" w:rsidP="00CD0A7B">
            <w:pPr>
              <w:pStyle w:val="ListParagraph"/>
              <w:widowControl w:val="0"/>
              <w:numPr>
                <w:ilvl w:val="0"/>
                <w:numId w:val="26"/>
              </w:numPr>
              <w:jc w:val="center"/>
            </w:pPr>
          </w:p>
        </w:tc>
        <w:tc>
          <w:tcPr>
            <w:tcW w:w="4585" w:type="dxa"/>
            <w:shd w:val="clear" w:color="auto" w:fill="auto"/>
          </w:tcPr>
          <w:p w14:paraId="7DAFCFC9" w14:textId="77777777" w:rsidR="009E3508" w:rsidRPr="00DC1FB6" w:rsidRDefault="00875EAD" w:rsidP="00CD0A7B">
            <w:pPr>
              <w:pStyle w:val="ListParagraph"/>
              <w:widowControl w:val="0"/>
              <w:ind w:left="0"/>
            </w:pPr>
            <w:r w:rsidRPr="00DC1FB6">
              <w:t xml:space="preserve">In </w:t>
            </w:r>
            <w:r w:rsidR="00BB1BDC" w:rsidRPr="00DC1FB6">
              <w:t>thông tin</w:t>
            </w:r>
            <w:r w:rsidR="009C7938" w:rsidRPr="00DC1FB6">
              <w:t xml:space="preserve"> đăng ký</w:t>
            </w:r>
          </w:p>
        </w:tc>
        <w:tc>
          <w:tcPr>
            <w:tcW w:w="2278" w:type="dxa"/>
            <w:shd w:val="clear" w:color="auto" w:fill="auto"/>
          </w:tcPr>
          <w:p w14:paraId="5CC3433C" w14:textId="77777777" w:rsidR="009E3508" w:rsidRPr="00DC1FB6" w:rsidRDefault="009E3508" w:rsidP="00CD0A7B">
            <w:pPr>
              <w:pStyle w:val="ListParagraph"/>
              <w:widowControl w:val="0"/>
              <w:ind w:left="0"/>
            </w:pPr>
          </w:p>
        </w:tc>
      </w:tr>
      <w:tr w:rsidR="009E3508" w:rsidRPr="00DC1FB6" w14:paraId="010B81DC" w14:textId="77777777" w:rsidTr="00671E6A">
        <w:trPr>
          <w:trHeight w:val="287"/>
        </w:trPr>
        <w:tc>
          <w:tcPr>
            <w:tcW w:w="1030" w:type="dxa"/>
            <w:shd w:val="clear" w:color="auto" w:fill="auto"/>
          </w:tcPr>
          <w:p w14:paraId="2D6B565E" w14:textId="77777777" w:rsidR="009E3508" w:rsidRPr="00DC1FB6" w:rsidRDefault="009E3508" w:rsidP="00CD0A7B">
            <w:pPr>
              <w:pStyle w:val="ListParagraph"/>
              <w:widowControl w:val="0"/>
              <w:numPr>
                <w:ilvl w:val="0"/>
                <w:numId w:val="26"/>
              </w:numPr>
              <w:jc w:val="center"/>
            </w:pPr>
          </w:p>
        </w:tc>
        <w:tc>
          <w:tcPr>
            <w:tcW w:w="4585" w:type="dxa"/>
            <w:shd w:val="clear" w:color="auto" w:fill="auto"/>
          </w:tcPr>
          <w:p w14:paraId="09DD200E" w14:textId="77777777" w:rsidR="009E3508" w:rsidRPr="00DC1FB6" w:rsidRDefault="00FF034D" w:rsidP="00CD0A7B">
            <w:pPr>
              <w:pStyle w:val="ListParagraph"/>
              <w:widowControl w:val="0"/>
              <w:ind w:left="0"/>
            </w:pPr>
            <w:r w:rsidRPr="00DC1FB6">
              <w:t>Xem c</w:t>
            </w:r>
            <w:r w:rsidR="002B46E0" w:rsidRPr="00DC1FB6">
              <w:t>hi tiết lịch sử</w:t>
            </w:r>
          </w:p>
        </w:tc>
        <w:tc>
          <w:tcPr>
            <w:tcW w:w="2278" w:type="dxa"/>
            <w:shd w:val="clear" w:color="auto" w:fill="auto"/>
          </w:tcPr>
          <w:p w14:paraId="03236CA4" w14:textId="77777777" w:rsidR="009E3508" w:rsidRPr="00DC1FB6" w:rsidRDefault="009E3508" w:rsidP="00CD0A7B">
            <w:pPr>
              <w:pStyle w:val="ListParagraph"/>
              <w:widowControl w:val="0"/>
              <w:ind w:left="0"/>
            </w:pPr>
          </w:p>
        </w:tc>
      </w:tr>
      <w:tr w:rsidR="00BB1BDC" w:rsidRPr="00DC1FB6" w14:paraId="20FA48E1" w14:textId="77777777" w:rsidTr="00671E6A">
        <w:trPr>
          <w:trHeight w:val="287"/>
        </w:trPr>
        <w:tc>
          <w:tcPr>
            <w:tcW w:w="1030" w:type="dxa"/>
            <w:shd w:val="clear" w:color="auto" w:fill="auto"/>
          </w:tcPr>
          <w:p w14:paraId="318183D5" w14:textId="77777777" w:rsidR="00BB1BDC" w:rsidRPr="00DC1FB6" w:rsidRDefault="00BB1BDC" w:rsidP="00CD0A7B">
            <w:pPr>
              <w:pStyle w:val="ListParagraph"/>
              <w:widowControl w:val="0"/>
              <w:numPr>
                <w:ilvl w:val="0"/>
                <w:numId w:val="26"/>
              </w:numPr>
              <w:jc w:val="center"/>
            </w:pPr>
          </w:p>
        </w:tc>
        <w:tc>
          <w:tcPr>
            <w:tcW w:w="4585" w:type="dxa"/>
            <w:shd w:val="clear" w:color="auto" w:fill="auto"/>
          </w:tcPr>
          <w:p w14:paraId="50AB419D" w14:textId="77777777" w:rsidR="00BB1BDC" w:rsidRPr="00DC1FB6" w:rsidRDefault="00BB1BDC" w:rsidP="00CD0A7B">
            <w:pPr>
              <w:pStyle w:val="ListParagraph"/>
              <w:widowControl w:val="0"/>
              <w:ind w:left="0"/>
            </w:pPr>
            <w:r w:rsidRPr="00DC1FB6">
              <w:t>Báo sai sót thông tin</w:t>
            </w:r>
          </w:p>
        </w:tc>
        <w:tc>
          <w:tcPr>
            <w:tcW w:w="2278" w:type="dxa"/>
            <w:shd w:val="clear" w:color="auto" w:fill="auto"/>
          </w:tcPr>
          <w:p w14:paraId="5500F66B" w14:textId="77777777" w:rsidR="00BB1BDC" w:rsidRPr="00DC1FB6" w:rsidRDefault="00BB1BDC" w:rsidP="00CD0A7B">
            <w:pPr>
              <w:pStyle w:val="ListParagraph"/>
              <w:widowControl w:val="0"/>
              <w:ind w:left="0"/>
            </w:pPr>
          </w:p>
        </w:tc>
      </w:tr>
    </w:tbl>
    <w:p w14:paraId="3CCAA9B1" w14:textId="77777777" w:rsidR="00DA1A0C" w:rsidRPr="00DC1FB6" w:rsidRDefault="00DA1A0C" w:rsidP="00CD0A7B">
      <w:pPr>
        <w:pStyle w:val="Heading2"/>
        <w:keepNext w:val="0"/>
        <w:widowControl w:val="0"/>
      </w:pPr>
      <w:bookmarkStart w:id="10" w:name="_Toc77254803"/>
      <w:bookmarkStart w:id="11" w:name="_Toc193707569"/>
      <w:r w:rsidRPr="00DC1FB6">
        <w:t xml:space="preserve">Các thuật ngữ và </w:t>
      </w:r>
      <w:r w:rsidR="00B03FA8" w:rsidRPr="00DC1FB6">
        <w:t xml:space="preserve">từ </w:t>
      </w:r>
      <w:r w:rsidRPr="00DC1FB6">
        <w:t>viết tắt</w:t>
      </w:r>
      <w:bookmarkEnd w:id="10"/>
      <w:bookmarkEnd w:id="11"/>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5262"/>
        <w:gridCol w:w="2513"/>
      </w:tblGrid>
      <w:tr w:rsidR="00222C42" w:rsidRPr="00DC1FB6" w14:paraId="31CE024D" w14:textId="77777777" w:rsidTr="00D34A7D">
        <w:tc>
          <w:tcPr>
            <w:tcW w:w="918" w:type="dxa"/>
            <w:shd w:val="clear" w:color="auto" w:fill="auto"/>
          </w:tcPr>
          <w:p w14:paraId="45DCCFDB" w14:textId="77777777" w:rsidR="00222C42" w:rsidRPr="00DC1FB6" w:rsidRDefault="00222C42" w:rsidP="00CD0A7B">
            <w:pPr>
              <w:pStyle w:val="ListParagraph"/>
              <w:widowControl w:val="0"/>
              <w:ind w:left="0"/>
              <w:jc w:val="center"/>
              <w:rPr>
                <w:b/>
              </w:rPr>
            </w:pPr>
            <w:r w:rsidRPr="00DC1FB6">
              <w:rPr>
                <w:b/>
              </w:rPr>
              <w:t>STT</w:t>
            </w:r>
          </w:p>
        </w:tc>
        <w:tc>
          <w:tcPr>
            <w:tcW w:w="5382" w:type="dxa"/>
            <w:shd w:val="clear" w:color="auto" w:fill="auto"/>
          </w:tcPr>
          <w:p w14:paraId="431ED542" w14:textId="77777777" w:rsidR="00222C42" w:rsidRPr="00DC1FB6" w:rsidRDefault="00222C42" w:rsidP="00CD0A7B">
            <w:pPr>
              <w:pStyle w:val="ListParagraph"/>
              <w:widowControl w:val="0"/>
              <w:ind w:left="0"/>
              <w:jc w:val="center"/>
              <w:rPr>
                <w:b/>
              </w:rPr>
            </w:pPr>
            <w:r w:rsidRPr="00DC1FB6">
              <w:rPr>
                <w:b/>
              </w:rPr>
              <w:t>Cụm từ</w:t>
            </w:r>
          </w:p>
        </w:tc>
        <w:tc>
          <w:tcPr>
            <w:tcW w:w="2556" w:type="dxa"/>
            <w:shd w:val="clear" w:color="auto" w:fill="auto"/>
          </w:tcPr>
          <w:p w14:paraId="10E81082" w14:textId="77777777" w:rsidR="00222C42" w:rsidRPr="00DC1FB6" w:rsidRDefault="00222C42" w:rsidP="00CD0A7B">
            <w:pPr>
              <w:pStyle w:val="ListParagraph"/>
              <w:widowControl w:val="0"/>
              <w:ind w:left="0"/>
              <w:jc w:val="center"/>
              <w:rPr>
                <w:b/>
              </w:rPr>
            </w:pPr>
            <w:r w:rsidRPr="00DC1FB6">
              <w:rPr>
                <w:b/>
              </w:rPr>
              <w:t>Từ viết tắt</w:t>
            </w:r>
          </w:p>
        </w:tc>
      </w:tr>
      <w:tr w:rsidR="00222C42" w:rsidRPr="00DC1FB6" w14:paraId="79A40D5C" w14:textId="77777777" w:rsidTr="00D34A7D">
        <w:tc>
          <w:tcPr>
            <w:tcW w:w="918" w:type="dxa"/>
            <w:shd w:val="clear" w:color="auto" w:fill="auto"/>
          </w:tcPr>
          <w:p w14:paraId="473B0ADB" w14:textId="77777777" w:rsidR="00222C42" w:rsidRPr="00DC1FB6" w:rsidRDefault="006D03D7" w:rsidP="00CD0A7B">
            <w:pPr>
              <w:pStyle w:val="ListParagraph"/>
              <w:widowControl w:val="0"/>
              <w:ind w:left="0"/>
              <w:jc w:val="center"/>
            </w:pPr>
            <w:r w:rsidRPr="00DC1FB6">
              <w:t>1</w:t>
            </w:r>
          </w:p>
        </w:tc>
        <w:tc>
          <w:tcPr>
            <w:tcW w:w="5382" w:type="dxa"/>
            <w:shd w:val="clear" w:color="auto" w:fill="auto"/>
          </w:tcPr>
          <w:p w14:paraId="3F1C46F4" w14:textId="77777777" w:rsidR="00222C42" w:rsidRPr="00DC1FB6" w:rsidRDefault="00222C42" w:rsidP="00CD0A7B">
            <w:pPr>
              <w:pStyle w:val="ListParagraph"/>
              <w:widowControl w:val="0"/>
              <w:ind w:left="0"/>
              <w:jc w:val="both"/>
            </w:pPr>
            <w:r w:rsidRPr="00DC1FB6">
              <w:t>Điểm tiếp nhận hồ sơ</w:t>
            </w:r>
          </w:p>
        </w:tc>
        <w:tc>
          <w:tcPr>
            <w:tcW w:w="2556" w:type="dxa"/>
            <w:shd w:val="clear" w:color="auto" w:fill="auto"/>
          </w:tcPr>
          <w:p w14:paraId="3ADADED9" w14:textId="77777777" w:rsidR="00222C42" w:rsidRPr="00DC1FB6" w:rsidRDefault="00222C42" w:rsidP="00CD0A7B">
            <w:pPr>
              <w:pStyle w:val="ListParagraph"/>
              <w:widowControl w:val="0"/>
              <w:ind w:left="0"/>
              <w:jc w:val="both"/>
            </w:pPr>
            <w:r w:rsidRPr="00DC1FB6">
              <w:t>Điểm TNHS</w:t>
            </w:r>
          </w:p>
        </w:tc>
      </w:tr>
      <w:tr w:rsidR="00222C42" w:rsidRPr="00DC1FB6" w14:paraId="560BBDB4" w14:textId="77777777" w:rsidTr="00D34A7D">
        <w:tc>
          <w:tcPr>
            <w:tcW w:w="918" w:type="dxa"/>
            <w:shd w:val="clear" w:color="auto" w:fill="auto"/>
          </w:tcPr>
          <w:p w14:paraId="25A17D28" w14:textId="77777777" w:rsidR="00222C42" w:rsidRPr="00DC1FB6" w:rsidRDefault="006D03D7" w:rsidP="00CD0A7B">
            <w:pPr>
              <w:pStyle w:val="ListParagraph"/>
              <w:widowControl w:val="0"/>
              <w:ind w:left="0"/>
              <w:jc w:val="center"/>
            </w:pPr>
            <w:r w:rsidRPr="00DC1FB6">
              <w:t>2</w:t>
            </w:r>
          </w:p>
        </w:tc>
        <w:tc>
          <w:tcPr>
            <w:tcW w:w="5382" w:type="dxa"/>
            <w:shd w:val="clear" w:color="auto" w:fill="auto"/>
          </w:tcPr>
          <w:p w14:paraId="3F4B2F63" w14:textId="77777777" w:rsidR="00222C42" w:rsidRPr="00DC1FB6" w:rsidRDefault="00222C42" w:rsidP="00CD0A7B">
            <w:pPr>
              <w:pStyle w:val="ListParagraph"/>
              <w:widowControl w:val="0"/>
              <w:ind w:left="0"/>
              <w:jc w:val="both"/>
            </w:pPr>
            <w:r w:rsidRPr="00DC1FB6">
              <w:t>Chứng minh thư nhân dân</w:t>
            </w:r>
          </w:p>
        </w:tc>
        <w:tc>
          <w:tcPr>
            <w:tcW w:w="2556" w:type="dxa"/>
            <w:shd w:val="clear" w:color="auto" w:fill="auto"/>
          </w:tcPr>
          <w:p w14:paraId="4265CA39" w14:textId="77777777" w:rsidR="00222C42" w:rsidRPr="00DC1FB6" w:rsidRDefault="00222C42" w:rsidP="00CD0A7B">
            <w:pPr>
              <w:pStyle w:val="ListParagraph"/>
              <w:widowControl w:val="0"/>
              <w:ind w:left="0"/>
              <w:jc w:val="both"/>
            </w:pPr>
            <w:r w:rsidRPr="00DC1FB6">
              <w:t>CMND</w:t>
            </w:r>
          </w:p>
        </w:tc>
      </w:tr>
      <w:tr w:rsidR="0066066A" w:rsidRPr="00DC1FB6" w14:paraId="46307574" w14:textId="77777777" w:rsidTr="00D34A7D">
        <w:tc>
          <w:tcPr>
            <w:tcW w:w="918" w:type="dxa"/>
            <w:shd w:val="clear" w:color="auto" w:fill="auto"/>
          </w:tcPr>
          <w:p w14:paraId="1B7989CB" w14:textId="77777777" w:rsidR="0066066A" w:rsidRPr="00DC1FB6" w:rsidRDefault="0066066A" w:rsidP="00CD0A7B">
            <w:pPr>
              <w:pStyle w:val="ListParagraph"/>
              <w:widowControl w:val="0"/>
              <w:ind w:left="0"/>
              <w:jc w:val="center"/>
            </w:pPr>
            <w:r w:rsidRPr="00DC1FB6">
              <w:t>3</w:t>
            </w:r>
          </w:p>
        </w:tc>
        <w:tc>
          <w:tcPr>
            <w:tcW w:w="5382" w:type="dxa"/>
            <w:shd w:val="clear" w:color="auto" w:fill="auto"/>
          </w:tcPr>
          <w:p w14:paraId="20A7FDB3" w14:textId="77777777" w:rsidR="0066066A" w:rsidRPr="00DC1FB6" w:rsidRDefault="0066066A" w:rsidP="00CD0A7B">
            <w:pPr>
              <w:pStyle w:val="ListParagraph"/>
              <w:widowControl w:val="0"/>
              <w:ind w:left="0"/>
              <w:jc w:val="both"/>
            </w:pPr>
            <w:r w:rsidRPr="00DC1FB6">
              <w:t>Căn cước công dân</w:t>
            </w:r>
          </w:p>
        </w:tc>
        <w:tc>
          <w:tcPr>
            <w:tcW w:w="2556" w:type="dxa"/>
            <w:shd w:val="clear" w:color="auto" w:fill="auto"/>
          </w:tcPr>
          <w:p w14:paraId="67BC8468" w14:textId="77777777" w:rsidR="0066066A" w:rsidRPr="00DC1FB6" w:rsidRDefault="0066066A" w:rsidP="00CD0A7B">
            <w:pPr>
              <w:pStyle w:val="ListParagraph"/>
              <w:widowControl w:val="0"/>
              <w:ind w:left="0"/>
              <w:jc w:val="both"/>
            </w:pPr>
            <w:r w:rsidRPr="00DC1FB6">
              <w:t>CCCD</w:t>
            </w:r>
          </w:p>
        </w:tc>
      </w:tr>
      <w:tr w:rsidR="0066066A" w:rsidRPr="00DC1FB6" w14:paraId="3AD2D654" w14:textId="77777777" w:rsidTr="00D34A7D">
        <w:tc>
          <w:tcPr>
            <w:tcW w:w="918" w:type="dxa"/>
            <w:shd w:val="clear" w:color="auto" w:fill="auto"/>
          </w:tcPr>
          <w:p w14:paraId="4C16BDA7" w14:textId="77777777" w:rsidR="0066066A" w:rsidRPr="00DC1FB6" w:rsidRDefault="0066066A" w:rsidP="00CD0A7B">
            <w:pPr>
              <w:pStyle w:val="ListParagraph"/>
              <w:widowControl w:val="0"/>
              <w:ind w:left="0"/>
              <w:jc w:val="center"/>
            </w:pPr>
            <w:r w:rsidRPr="00DC1FB6">
              <w:t>4</w:t>
            </w:r>
          </w:p>
        </w:tc>
        <w:tc>
          <w:tcPr>
            <w:tcW w:w="5382" w:type="dxa"/>
            <w:shd w:val="clear" w:color="auto" w:fill="auto"/>
          </w:tcPr>
          <w:p w14:paraId="1F7699B2" w14:textId="21B5A8E2" w:rsidR="0066066A" w:rsidRPr="00DC1FB6" w:rsidRDefault="003B10AC" w:rsidP="00CD0A7B">
            <w:pPr>
              <w:pStyle w:val="ListParagraph"/>
              <w:widowControl w:val="0"/>
              <w:ind w:left="0"/>
              <w:jc w:val="both"/>
            </w:pPr>
            <w:r w:rsidRPr="00DC1FB6">
              <w:t>Mã số định danh cá nhân</w:t>
            </w:r>
          </w:p>
        </w:tc>
        <w:tc>
          <w:tcPr>
            <w:tcW w:w="2556" w:type="dxa"/>
            <w:shd w:val="clear" w:color="auto" w:fill="auto"/>
          </w:tcPr>
          <w:p w14:paraId="23F2F5F7" w14:textId="3CE967E3" w:rsidR="0066066A" w:rsidRPr="00DC1FB6" w:rsidRDefault="0066066A" w:rsidP="003B10AC">
            <w:pPr>
              <w:pStyle w:val="ListParagraph"/>
              <w:widowControl w:val="0"/>
              <w:ind w:left="0"/>
              <w:jc w:val="both"/>
            </w:pPr>
            <w:r w:rsidRPr="00DC1FB6">
              <w:t>ĐDC</w:t>
            </w:r>
            <w:r w:rsidR="003B10AC" w:rsidRPr="00DC1FB6">
              <w:t>N</w:t>
            </w:r>
          </w:p>
        </w:tc>
      </w:tr>
      <w:tr w:rsidR="00AA0C8E" w:rsidRPr="00DC1FB6" w14:paraId="702C374D" w14:textId="77777777" w:rsidTr="00D34A7D">
        <w:tc>
          <w:tcPr>
            <w:tcW w:w="918" w:type="dxa"/>
            <w:shd w:val="clear" w:color="auto" w:fill="auto"/>
          </w:tcPr>
          <w:p w14:paraId="457526F0" w14:textId="77777777" w:rsidR="00AA0C8E" w:rsidRPr="00DC1FB6" w:rsidRDefault="0066066A" w:rsidP="00CD0A7B">
            <w:pPr>
              <w:pStyle w:val="ListParagraph"/>
              <w:widowControl w:val="0"/>
              <w:ind w:left="0"/>
              <w:jc w:val="center"/>
            </w:pPr>
            <w:r w:rsidRPr="00DC1FB6">
              <w:t>5</w:t>
            </w:r>
          </w:p>
        </w:tc>
        <w:tc>
          <w:tcPr>
            <w:tcW w:w="5382" w:type="dxa"/>
            <w:shd w:val="clear" w:color="auto" w:fill="auto"/>
          </w:tcPr>
          <w:p w14:paraId="3A639789" w14:textId="77777777" w:rsidR="00AA0C8E" w:rsidRPr="00DC1FB6" w:rsidRDefault="00AA0C8E" w:rsidP="00CD0A7B">
            <w:pPr>
              <w:pStyle w:val="ListParagraph"/>
              <w:widowControl w:val="0"/>
              <w:ind w:left="0"/>
              <w:jc w:val="both"/>
            </w:pPr>
            <w:r w:rsidRPr="00DC1FB6">
              <w:t>Phiếu đăng ký</w:t>
            </w:r>
          </w:p>
        </w:tc>
        <w:tc>
          <w:tcPr>
            <w:tcW w:w="2556" w:type="dxa"/>
            <w:shd w:val="clear" w:color="auto" w:fill="auto"/>
          </w:tcPr>
          <w:p w14:paraId="19B92E26" w14:textId="77777777" w:rsidR="00AA0C8E" w:rsidRPr="00DC1FB6" w:rsidRDefault="00937243" w:rsidP="00CD0A7B">
            <w:pPr>
              <w:pStyle w:val="ListParagraph"/>
              <w:widowControl w:val="0"/>
              <w:ind w:left="0"/>
              <w:jc w:val="both"/>
            </w:pPr>
            <w:r w:rsidRPr="00DC1FB6">
              <w:t>PĐK</w:t>
            </w:r>
          </w:p>
        </w:tc>
      </w:tr>
    </w:tbl>
    <w:p w14:paraId="6B527A75" w14:textId="77777777" w:rsidR="007115DA" w:rsidRPr="00DC1FB6" w:rsidRDefault="007115DA" w:rsidP="00CD0A7B">
      <w:pPr>
        <w:pStyle w:val="Heading1"/>
        <w:keepNext w:val="0"/>
        <w:widowControl w:val="0"/>
      </w:pPr>
      <w:bookmarkStart w:id="12" w:name="_Toc241032952"/>
      <w:bookmarkStart w:id="13" w:name="_Toc193707570"/>
      <w:bookmarkStart w:id="14" w:name="_Toc77254809"/>
      <w:r w:rsidRPr="00DC1FB6">
        <w:lastRenderedPageBreak/>
        <w:t>TỔNG QUAN</w:t>
      </w:r>
      <w:bookmarkEnd w:id="12"/>
      <w:r w:rsidRPr="00DC1FB6">
        <w:t xml:space="preserve"> VỀ SẢN PHẨM</w:t>
      </w:r>
      <w:bookmarkEnd w:id="13"/>
    </w:p>
    <w:p w14:paraId="5630D383" w14:textId="77777777" w:rsidR="007115DA" w:rsidRPr="00DC1FB6" w:rsidRDefault="007115DA" w:rsidP="00CD0A7B">
      <w:pPr>
        <w:pStyle w:val="Heading2"/>
        <w:keepNext w:val="0"/>
        <w:widowControl w:val="0"/>
      </w:pPr>
      <w:bookmarkStart w:id="15" w:name="_Toc193707571"/>
      <w:r w:rsidRPr="00DC1FB6">
        <w:t>Tổng quan về sản phẩm</w:t>
      </w:r>
      <w:bookmarkEnd w:id="15"/>
    </w:p>
    <w:p w14:paraId="2A2F2FEB" w14:textId="77777777" w:rsidR="007115DA" w:rsidRPr="00DC1FB6" w:rsidRDefault="007115DA" w:rsidP="00CD0A7B">
      <w:pPr>
        <w:keepNext w:val="0"/>
        <w:widowControl w:val="0"/>
        <w:rPr>
          <w:color w:val="800000"/>
          <w:sz w:val="24"/>
        </w:rPr>
      </w:pPr>
      <w:r w:rsidRPr="00DC1FB6">
        <w:rPr>
          <w:sz w:val="24"/>
        </w:rPr>
        <w:t>Hệ thống được thực hiện theo yêu cầu từ Bộ Giáo dục và Đào tạo, giúp quản lý kỳ thi THPT Quốc gia cho các thí sinh</w:t>
      </w:r>
    </w:p>
    <w:p w14:paraId="6F4E105A" w14:textId="77777777" w:rsidR="007115DA" w:rsidRPr="00DC1FB6" w:rsidRDefault="007115DA" w:rsidP="00CD0A7B">
      <w:pPr>
        <w:pStyle w:val="Heading2"/>
        <w:keepNext w:val="0"/>
        <w:widowControl w:val="0"/>
      </w:pPr>
      <w:bookmarkStart w:id="16" w:name="_Toc193707572"/>
      <w:bookmarkStart w:id="17" w:name="_Toc241032954"/>
      <w:r w:rsidRPr="00DC1FB6">
        <w:t>Đầu mối hỗ trợ, hướng dẫn sử dụng</w:t>
      </w:r>
      <w:bookmarkEnd w:id="16"/>
    </w:p>
    <w:p w14:paraId="3AFB12E6" w14:textId="77777777" w:rsidR="00C83A0A" w:rsidRPr="00DC1FB6" w:rsidRDefault="007115DA" w:rsidP="00CD0A7B">
      <w:pPr>
        <w:pStyle w:val="NormalIndent"/>
        <w:keepNext w:val="0"/>
        <w:widowControl w:val="0"/>
        <w:rPr>
          <w:highlight w:val="yellow"/>
        </w:rPr>
      </w:pPr>
      <w:r w:rsidRPr="00DC1FB6">
        <w:rPr>
          <w:highlight w:val="yellow"/>
        </w:rPr>
        <w:t>Trong quá trình thực hiện, các vấn đề về thao tác liên quan đến sản phẩm/ứng dụng, ngư</w:t>
      </w:r>
      <w:r w:rsidR="00F03919" w:rsidRPr="00DC1FB6">
        <w:rPr>
          <w:highlight w:val="yellow"/>
        </w:rPr>
        <w:t xml:space="preserve">ời dùng liên hệ đến: </w:t>
      </w:r>
    </w:p>
    <w:p w14:paraId="11D40EEA" w14:textId="7979ABCF" w:rsidR="00F03919" w:rsidRPr="00DC1FB6" w:rsidRDefault="0005048D" w:rsidP="00CD0A7B">
      <w:pPr>
        <w:pStyle w:val="NormalIndent"/>
        <w:keepNext w:val="0"/>
        <w:widowControl w:val="0"/>
        <w:rPr>
          <w:highlight w:val="yellow"/>
        </w:rPr>
      </w:pPr>
      <w:r>
        <w:rPr>
          <w:highlight w:val="yellow"/>
        </w:rPr>
        <w:t xml:space="preserve">- Tổng đài CSKH: </w:t>
      </w:r>
      <w:r w:rsidRPr="00152AAC">
        <w:rPr>
          <w:sz w:val="26"/>
          <w:szCs w:val="26"/>
          <w:highlight w:val="yellow"/>
        </w:rPr>
        <w:t>18008000 (nhánh 2)</w:t>
      </w:r>
      <w:bookmarkStart w:id="18" w:name="_GoBack"/>
      <w:bookmarkEnd w:id="18"/>
    </w:p>
    <w:p w14:paraId="2F7030FE" w14:textId="77777777" w:rsidR="00797348" w:rsidRPr="00DC1FB6" w:rsidRDefault="00797348" w:rsidP="00CD0A7B">
      <w:pPr>
        <w:pStyle w:val="Heading2"/>
        <w:keepNext w:val="0"/>
        <w:widowControl w:val="0"/>
      </w:pPr>
      <w:bookmarkStart w:id="19" w:name="_Toc193707573"/>
      <w:r w:rsidRPr="00DC1FB6">
        <w:t>Các nội dung khác</w:t>
      </w:r>
      <w:bookmarkEnd w:id="19"/>
    </w:p>
    <w:bookmarkEnd w:id="17"/>
    <w:p w14:paraId="7E145FF4" w14:textId="77777777" w:rsidR="007115DA" w:rsidRPr="00DC1FB6" w:rsidRDefault="007115DA" w:rsidP="00CD0A7B">
      <w:pPr>
        <w:keepNext w:val="0"/>
        <w:widowControl w:val="0"/>
        <w:numPr>
          <w:ilvl w:val="0"/>
          <w:numId w:val="24"/>
        </w:numPr>
        <w:rPr>
          <w:sz w:val="24"/>
        </w:rPr>
      </w:pPr>
      <w:r w:rsidRPr="00DC1FB6">
        <w:rPr>
          <w:sz w:val="24"/>
        </w:rPr>
        <w:t>Các quy tắc hiển thị của chương trình / hệ thống: màn hình với các nội dung ràng buộc có dấu * đỏ, hoặc Label hiển thị màu khác để nhận dạng, các page size cho Báo cáo (A3, A4, A5).....</w:t>
      </w:r>
    </w:p>
    <w:p w14:paraId="6EB2121E" w14:textId="77777777" w:rsidR="007115DA" w:rsidRPr="00DC1FB6" w:rsidRDefault="007115DA" w:rsidP="00CD0A7B">
      <w:pPr>
        <w:keepNext w:val="0"/>
        <w:widowControl w:val="0"/>
        <w:numPr>
          <w:ilvl w:val="0"/>
          <w:numId w:val="24"/>
        </w:numPr>
        <w:rPr>
          <w:sz w:val="24"/>
        </w:rPr>
      </w:pPr>
      <w:r w:rsidRPr="00DC1FB6">
        <w:rPr>
          <w:sz w:val="24"/>
        </w:rPr>
        <w:t>Các định dạng đã được làm rõ từ quá trình lấy yêu cầu của người sử dụng như: kiểu ngày – tháng, kiểu số, số số lẻ,.......</w:t>
      </w:r>
    </w:p>
    <w:p w14:paraId="406DFA1E" w14:textId="77777777" w:rsidR="00DA1A0C" w:rsidRPr="00DC1FB6" w:rsidRDefault="00FB307F" w:rsidP="00CD0A7B">
      <w:pPr>
        <w:pStyle w:val="Heading1"/>
        <w:keepNext w:val="0"/>
        <w:widowControl w:val="0"/>
      </w:pPr>
      <w:bookmarkStart w:id="20" w:name="_Toc193707574"/>
      <w:r w:rsidRPr="00DC1FB6">
        <w:lastRenderedPageBreak/>
        <w:t>GIỚI THIỆU CÁC CHỨC NĂNG</w:t>
      </w:r>
      <w:bookmarkEnd w:id="14"/>
      <w:bookmarkEnd w:id="20"/>
      <w:r w:rsidRPr="00DC1FB6">
        <w:t xml:space="preserve"> </w:t>
      </w:r>
    </w:p>
    <w:p w14:paraId="5621160E" w14:textId="77777777" w:rsidR="0031612C" w:rsidRPr="00DC1FB6" w:rsidRDefault="006D00A2" w:rsidP="00CD0A7B">
      <w:pPr>
        <w:pStyle w:val="Heading2"/>
        <w:keepNext w:val="0"/>
        <w:widowControl w:val="0"/>
      </w:pPr>
      <w:bookmarkStart w:id="21" w:name="_Toc77254810"/>
      <w:bookmarkStart w:id="22" w:name="_Toc193707575"/>
      <w:r w:rsidRPr="00DC1FB6">
        <w:t>Các chức năng trong Phân hệ</w:t>
      </w:r>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2350"/>
        <w:gridCol w:w="3325"/>
        <w:gridCol w:w="2719"/>
      </w:tblGrid>
      <w:tr w:rsidR="00A64053" w:rsidRPr="00DC1FB6" w14:paraId="70A92FDF" w14:textId="77777777" w:rsidTr="00975187">
        <w:trPr>
          <w:tblHeader/>
        </w:trPr>
        <w:tc>
          <w:tcPr>
            <w:tcW w:w="670" w:type="dxa"/>
            <w:shd w:val="clear" w:color="auto" w:fill="FFCC99"/>
            <w:vAlign w:val="center"/>
          </w:tcPr>
          <w:p w14:paraId="4E580A06" w14:textId="77777777" w:rsidR="00A64053" w:rsidRPr="00DC1FB6" w:rsidRDefault="00A64053" w:rsidP="00CD0A7B">
            <w:pPr>
              <w:keepNext w:val="0"/>
              <w:widowControl w:val="0"/>
              <w:spacing w:before="40" w:after="40" w:line="240" w:lineRule="auto"/>
              <w:jc w:val="center"/>
              <w:rPr>
                <w:b/>
                <w:sz w:val="24"/>
              </w:rPr>
            </w:pPr>
            <w:r w:rsidRPr="00DC1FB6">
              <w:rPr>
                <w:b/>
                <w:sz w:val="24"/>
              </w:rPr>
              <w:t>STT</w:t>
            </w:r>
          </w:p>
        </w:tc>
        <w:tc>
          <w:tcPr>
            <w:tcW w:w="2408" w:type="dxa"/>
            <w:shd w:val="clear" w:color="auto" w:fill="FFCC99"/>
            <w:vAlign w:val="center"/>
          </w:tcPr>
          <w:p w14:paraId="22857A73" w14:textId="77777777" w:rsidR="00A64053" w:rsidRPr="00DC1FB6" w:rsidRDefault="00A64053" w:rsidP="00CD0A7B">
            <w:pPr>
              <w:keepNext w:val="0"/>
              <w:widowControl w:val="0"/>
              <w:spacing w:before="40" w:after="40" w:line="240" w:lineRule="auto"/>
              <w:jc w:val="center"/>
              <w:rPr>
                <w:b/>
                <w:sz w:val="24"/>
              </w:rPr>
            </w:pPr>
            <w:r w:rsidRPr="00DC1FB6">
              <w:rPr>
                <w:b/>
                <w:sz w:val="24"/>
              </w:rPr>
              <w:t>Chức năng</w:t>
            </w:r>
          </w:p>
        </w:tc>
        <w:tc>
          <w:tcPr>
            <w:tcW w:w="3420" w:type="dxa"/>
            <w:shd w:val="clear" w:color="auto" w:fill="FFCC99"/>
            <w:vAlign w:val="center"/>
          </w:tcPr>
          <w:p w14:paraId="75B74153" w14:textId="77777777" w:rsidR="00A64053" w:rsidRPr="00DC1FB6" w:rsidRDefault="00A64053" w:rsidP="00CD0A7B">
            <w:pPr>
              <w:keepNext w:val="0"/>
              <w:widowControl w:val="0"/>
              <w:spacing w:before="40" w:after="40" w:line="240" w:lineRule="auto"/>
              <w:jc w:val="center"/>
              <w:rPr>
                <w:b/>
                <w:sz w:val="24"/>
              </w:rPr>
            </w:pPr>
            <w:r w:rsidRPr="00DC1FB6">
              <w:rPr>
                <w:b/>
                <w:sz w:val="24"/>
              </w:rPr>
              <w:t>Mô tả</w:t>
            </w:r>
          </w:p>
        </w:tc>
        <w:tc>
          <w:tcPr>
            <w:tcW w:w="2792" w:type="dxa"/>
            <w:shd w:val="clear" w:color="auto" w:fill="FFCC99"/>
          </w:tcPr>
          <w:p w14:paraId="12520C29" w14:textId="77777777" w:rsidR="00A64053" w:rsidRPr="00DC1FB6" w:rsidRDefault="00A64053" w:rsidP="00CD0A7B">
            <w:pPr>
              <w:keepNext w:val="0"/>
              <w:widowControl w:val="0"/>
              <w:spacing w:before="40" w:after="40" w:line="240" w:lineRule="auto"/>
              <w:jc w:val="center"/>
              <w:rPr>
                <w:b/>
                <w:sz w:val="24"/>
              </w:rPr>
            </w:pPr>
            <w:r w:rsidRPr="00DC1FB6">
              <w:rPr>
                <w:b/>
                <w:sz w:val="24"/>
              </w:rPr>
              <w:t>Đối tượng sử dụng</w:t>
            </w:r>
          </w:p>
        </w:tc>
      </w:tr>
      <w:tr w:rsidR="00AA52B4" w:rsidRPr="00DC1FB6" w14:paraId="32AA26F9" w14:textId="77777777" w:rsidTr="00975187">
        <w:tc>
          <w:tcPr>
            <w:tcW w:w="670" w:type="dxa"/>
          </w:tcPr>
          <w:p w14:paraId="259E79F2" w14:textId="77777777" w:rsidR="00AA52B4" w:rsidRPr="00DC1FB6" w:rsidRDefault="00AA52B4" w:rsidP="00CD0A7B">
            <w:pPr>
              <w:keepNext w:val="0"/>
              <w:widowControl w:val="0"/>
              <w:numPr>
                <w:ilvl w:val="0"/>
                <w:numId w:val="13"/>
              </w:numPr>
              <w:spacing w:before="40" w:after="40" w:line="240" w:lineRule="auto"/>
              <w:jc w:val="center"/>
              <w:rPr>
                <w:sz w:val="24"/>
              </w:rPr>
            </w:pPr>
          </w:p>
        </w:tc>
        <w:tc>
          <w:tcPr>
            <w:tcW w:w="2408" w:type="dxa"/>
          </w:tcPr>
          <w:p w14:paraId="4BB8FD2C" w14:textId="77777777" w:rsidR="00AA52B4" w:rsidRPr="00DC1FB6" w:rsidRDefault="00EE57C5" w:rsidP="00CD0A7B">
            <w:pPr>
              <w:pStyle w:val="ListParagraph"/>
              <w:widowControl w:val="0"/>
              <w:ind w:left="0"/>
            </w:pPr>
            <w:hyperlink w:anchor="_Nhập_phiếu_đăng" w:history="1">
              <w:r w:rsidR="00AA52B4" w:rsidRPr="00DC1FB6">
                <w:rPr>
                  <w:rStyle w:val="Hyperlink"/>
                </w:rPr>
                <w:t>Nhập phiếu đăng ký trực tuyến</w:t>
              </w:r>
            </w:hyperlink>
          </w:p>
        </w:tc>
        <w:tc>
          <w:tcPr>
            <w:tcW w:w="3420" w:type="dxa"/>
          </w:tcPr>
          <w:p w14:paraId="12D56D09" w14:textId="77777777" w:rsidR="00AA52B4" w:rsidRPr="00DC1FB6" w:rsidRDefault="00AA52B4" w:rsidP="00CD0A7B">
            <w:pPr>
              <w:keepNext w:val="0"/>
              <w:widowControl w:val="0"/>
              <w:spacing w:before="40" w:after="40" w:line="240" w:lineRule="auto"/>
              <w:rPr>
                <w:sz w:val="24"/>
              </w:rPr>
            </w:pPr>
            <w:r w:rsidRPr="00DC1FB6">
              <w:rPr>
                <w:sz w:val="24"/>
              </w:rPr>
              <w:t>Chức năng dùng để thí sinh nhập phiếu đăng ký trực tuyến</w:t>
            </w:r>
          </w:p>
        </w:tc>
        <w:tc>
          <w:tcPr>
            <w:tcW w:w="2792" w:type="dxa"/>
          </w:tcPr>
          <w:p w14:paraId="20C4A2E6" w14:textId="77777777" w:rsidR="00AA52B4" w:rsidRPr="00DC1FB6" w:rsidRDefault="00AA52B4" w:rsidP="00CD0A7B">
            <w:pPr>
              <w:pStyle w:val="ListParagraph"/>
              <w:widowControl w:val="0"/>
              <w:ind w:left="0"/>
            </w:pPr>
            <w:r w:rsidRPr="00DC1FB6">
              <w:t>Thí sinh</w:t>
            </w:r>
          </w:p>
        </w:tc>
      </w:tr>
      <w:tr w:rsidR="00AA52B4" w:rsidRPr="00DC1FB6" w14:paraId="30D8E208" w14:textId="77777777" w:rsidTr="00975187">
        <w:tc>
          <w:tcPr>
            <w:tcW w:w="670" w:type="dxa"/>
          </w:tcPr>
          <w:p w14:paraId="44A5FAFE" w14:textId="77777777" w:rsidR="00AA52B4" w:rsidRPr="00DC1FB6" w:rsidRDefault="00AA52B4" w:rsidP="00CD0A7B">
            <w:pPr>
              <w:keepNext w:val="0"/>
              <w:widowControl w:val="0"/>
              <w:numPr>
                <w:ilvl w:val="0"/>
                <w:numId w:val="13"/>
              </w:numPr>
              <w:spacing w:before="40" w:after="40" w:line="240" w:lineRule="auto"/>
              <w:jc w:val="center"/>
              <w:rPr>
                <w:sz w:val="24"/>
              </w:rPr>
            </w:pPr>
          </w:p>
        </w:tc>
        <w:tc>
          <w:tcPr>
            <w:tcW w:w="2408" w:type="dxa"/>
          </w:tcPr>
          <w:p w14:paraId="2E9AC8A0" w14:textId="77777777" w:rsidR="00AA52B4" w:rsidRPr="00DC1FB6" w:rsidRDefault="00EE57C5" w:rsidP="00CD0A7B">
            <w:pPr>
              <w:pStyle w:val="ListParagraph"/>
              <w:widowControl w:val="0"/>
              <w:ind w:left="0"/>
            </w:pPr>
            <w:hyperlink w:anchor="_Tra_cứu_phiếu" w:history="1">
              <w:r w:rsidR="005D6CB8" w:rsidRPr="00DC1FB6">
                <w:rPr>
                  <w:rStyle w:val="Hyperlink"/>
                </w:rPr>
                <w:t>Xem</w:t>
              </w:r>
              <w:r w:rsidR="00AA52B4" w:rsidRPr="00DC1FB6">
                <w:rPr>
                  <w:rStyle w:val="Hyperlink"/>
                </w:rPr>
                <w:t xml:space="preserve"> phiếu đăng ký và báo sai sót</w:t>
              </w:r>
            </w:hyperlink>
          </w:p>
        </w:tc>
        <w:tc>
          <w:tcPr>
            <w:tcW w:w="3420" w:type="dxa"/>
          </w:tcPr>
          <w:p w14:paraId="030F809D" w14:textId="77777777" w:rsidR="00AA52B4" w:rsidRPr="00DC1FB6" w:rsidRDefault="00AA52B4" w:rsidP="00CD0A7B">
            <w:pPr>
              <w:keepNext w:val="0"/>
              <w:widowControl w:val="0"/>
              <w:spacing w:before="40" w:after="40" w:line="240" w:lineRule="auto"/>
              <w:rPr>
                <w:sz w:val="24"/>
              </w:rPr>
            </w:pPr>
            <w:r w:rsidRPr="00DC1FB6">
              <w:rPr>
                <w:sz w:val="24"/>
              </w:rPr>
              <w:t>Chức năng dùng cho thí sinh cho điểm TNHS</w:t>
            </w:r>
            <w:r w:rsidR="00B97BF2" w:rsidRPr="00DC1FB6">
              <w:rPr>
                <w:sz w:val="24"/>
              </w:rPr>
              <w:t xml:space="preserve"> và báo sai sót thông tin</w:t>
            </w:r>
          </w:p>
        </w:tc>
        <w:tc>
          <w:tcPr>
            <w:tcW w:w="2792" w:type="dxa"/>
          </w:tcPr>
          <w:p w14:paraId="04C5BC63" w14:textId="77777777" w:rsidR="00AA52B4" w:rsidRPr="00DC1FB6" w:rsidRDefault="00AA52B4" w:rsidP="00CD0A7B">
            <w:pPr>
              <w:pStyle w:val="ListParagraph"/>
              <w:widowControl w:val="0"/>
              <w:ind w:left="0"/>
            </w:pPr>
            <w:r w:rsidRPr="00DC1FB6">
              <w:t>Thí sinh</w:t>
            </w:r>
          </w:p>
        </w:tc>
      </w:tr>
      <w:tr w:rsidR="00AA52B4" w:rsidRPr="00DC1FB6" w14:paraId="7C3A2852" w14:textId="77777777" w:rsidTr="00975187">
        <w:tc>
          <w:tcPr>
            <w:tcW w:w="670" w:type="dxa"/>
          </w:tcPr>
          <w:p w14:paraId="0B6422FE" w14:textId="77777777" w:rsidR="00AA52B4" w:rsidRPr="00DC1FB6" w:rsidRDefault="00AA52B4" w:rsidP="00CD0A7B">
            <w:pPr>
              <w:keepNext w:val="0"/>
              <w:widowControl w:val="0"/>
              <w:numPr>
                <w:ilvl w:val="0"/>
                <w:numId w:val="13"/>
              </w:numPr>
              <w:spacing w:before="40" w:after="40" w:line="240" w:lineRule="auto"/>
              <w:jc w:val="center"/>
              <w:rPr>
                <w:sz w:val="24"/>
              </w:rPr>
            </w:pPr>
          </w:p>
        </w:tc>
        <w:tc>
          <w:tcPr>
            <w:tcW w:w="2408" w:type="dxa"/>
          </w:tcPr>
          <w:p w14:paraId="1B9F298E" w14:textId="77777777" w:rsidR="00AA52B4" w:rsidRPr="00DC1FB6" w:rsidRDefault="00EE57C5" w:rsidP="00CD0A7B">
            <w:pPr>
              <w:pStyle w:val="ListParagraph"/>
              <w:widowControl w:val="0"/>
              <w:ind w:left="0"/>
            </w:pPr>
            <w:hyperlink w:anchor="_Sửa_phiếu_đăng" w:history="1">
              <w:r w:rsidR="00AA52B4" w:rsidRPr="00DC1FB6">
                <w:rPr>
                  <w:rStyle w:val="Hyperlink"/>
                </w:rPr>
                <w:t>Sửa phiếu đăng ký</w:t>
              </w:r>
            </w:hyperlink>
          </w:p>
        </w:tc>
        <w:tc>
          <w:tcPr>
            <w:tcW w:w="3420" w:type="dxa"/>
          </w:tcPr>
          <w:p w14:paraId="4409DC0E" w14:textId="77777777" w:rsidR="00AA52B4" w:rsidRPr="00DC1FB6" w:rsidRDefault="00AA52B4" w:rsidP="00CD0A7B">
            <w:pPr>
              <w:keepNext w:val="0"/>
              <w:widowControl w:val="0"/>
              <w:spacing w:before="40" w:after="40" w:line="240" w:lineRule="auto"/>
              <w:rPr>
                <w:sz w:val="24"/>
              </w:rPr>
            </w:pPr>
            <w:r w:rsidRPr="00DC1FB6">
              <w:rPr>
                <w:sz w:val="24"/>
              </w:rPr>
              <w:t>Chức năng dùng để thí sinh sửa phiếu đăng ký</w:t>
            </w:r>
          </w:p>
        </w:tc>
        <w:tc>
          <w:tcPr>
            <w:tcW w:w="2792" w:type="dxa"/>
          </w:tcPr>
          <w:p w14:paraId="494BCE67" w14:textId="77777777" w:rsidR="00AA52B4" w:rsidRPr="00DC1FB6" w:rsidRDefault="00AA52B4" w:rsidP="00CD0A7B">
            <w:pPr>
              <w:pStyle w:val="ListParagraph"/>
              <w:widowControl w:val="0"/>
              <w:ind w:left="0"/>
            </w:pPr>
            <w:r w:rsidRPr="00DC1FB6">
              <w:t>Thí sinh</w:t>
            </w:r>
          </w:p>
        </w:tc>
      </w:tr>
      <w:tr w:rsidR="00AA52B4" w:rsidRPr="00DC1FB6" w14:paraId="4A9D4CFD" w14:textId="77777777" w:rsidTr="00975187">
        <w:tc>
          <w:tcPr>
            <w:tcW w:w="670" w:type="dxa"/>
          </w:tcPr>
          <w:p w14:paraId="5E29C900" w14:textId="77777777" w:rsidR="00AA52B4" w:rsidRPr="00DC1FB6" w:rsidRDefault="00AA52B4" w:rsidP="00CD0A7B">
            <w:pPr>
              <w:keepNext w:val="0"/>
              <w:widowControl w:val="0"/>
              <w:numPr>
                <w:ilvl w:val="0"/>
                <w:numId w:val="13"/>
              </w:numPr>
              <w:spacing w:before="40" w:after="40" w:line="240" w:lineRule="auto"/>
              <w:jc w:val="center"/>
              <w:rPr>
                <w:sz w:val="24"/>
              </w:rPr>
            </w:pPr>
          </w:p>
        </w:tc>
        <w:tc>
          <w:tcPr>
            <w:tcW w:w="2408" w:type="dxa"/>
          </w:tcPr>
          <w:p w14:paraId="0410DE8B" w14:textId="77777777" w:rsidR="00AA52B4" w:rsidRPr="00DC1FB6" w:rsidRDefault="00EE57C5" w:rsidP="00CD0A7B">
            <w:pPr>
              <w:pStyle w:val="ListParagraph"/>
              <w:widowControl w:val="0"/>
              <w:ind w:left="0"/>
            </w:pPr>
            <w:hyperlink w:anchor="_In_phiếu_đăng" w:history="1">
              <w:r w:rsidR="00AA52B4" w:rsidRPr="00DC1FB6">
                <w:rPr>
                  <w:rStyle w:val="Hyperlink"/>
                </w:rPr>
                <w:t>In Phiếu đăng ký</w:t>
              </w:r>
            </w:hyperlink>
          </w:p>
        </w:tc>
        <w:tc>
          <w:tcPr>
            <w:tcW w:w="3420" w:type="dxa"/>
          </w:tcPr>
          <w:p w14:paraId="1636304C" w14:textId="77777777" w:rsidR="00AA52B4" w:rsidRPr="00DC1FB6" w:rsidRDefault="00AA52B4" w:rsidP="00CD0A7B">
            <w:pPr>
              <w:keepNext w:val="0"/>
              <w:widowControl w:val="0"/>
              <w:spacing w:before="40" w:after="40" w:line="240" w:lineRule="auto"/>
              <w:rPr>
                <w:sz w:val="24"/>
              </w:rPr>
            </w:pPr>
            <w:r w:rsidRPr="00DC1FB6">
              <w:rPr>
                <w:sz w:val="24"/>
              </w:rPr>
              <w:t>Chức năng dùng để thí sinh in phiếu đăng ký</w:t>
            </w:r>
          </w:p>
        </w:tc>
        <w:tc>
          <w:tcPr>
            <w:tcW w:w="2792" w:type="dxa"/>
          </w:tcPr>
          <w:p w14:paraId="37E7971F" w14:textId="77777777" w:rsidR="00AA52B4" w:rsidRPr="00DC1FB6" w:rsidRDefault="00AA52B4" w:rsidP="00CD0A7B">
            <w:pPr>
              <w:pStyle w:val="ListParagraph"/>
              <w:widowControl w:val="0"/>
              <w:ind w:left="0"/>
            </w:pPr>
            <w:r w:rsidRPr="00DC1FB6">
              <w:t>Thí sinh</w:t>
            </w:r>
          </w:p>
        </w:tc>
      </w:tr>
      <w:tr w:rsidR="00B97BF2" w:rsidRPr="00DC1FB6" w14:paraId="58FA9A64" w14:textId="77777777" w:rsidTr="00975187">
        <w:tc>
          <w:tcPr>
            <w:tcW w:w="670" w:type="dxa"/>
          </w:tcPr>
          <w:p w14:paraId="0F9F5FC1" w14:textId="77777777" w:rsidR="00B97BF2" w:rsidRPr="00DC1FB6" w:rsidRDefault="00B97BF2" w:rsidP="00CD0A7B">
            <w:pPr>
              <w:keepNext w:val="0"/>
              <w:widowControl w:val="0"/>
              <w:numPr>
                <w:ilvl w:val="0"/>
                <w:numId w:val="13"/>
              </w:numPr>
              <w:spacing w:before="40" w:after="40" w:line="240" w:lineRule="auto"/>
              <w:jc w:val="center"/>
              <w:rPr>
                <w:sz w:val="24"/>
              </w:rPr>
            </w:pPr>
          </w:p>
        </w:tc>
        <w:tc>
          <w:tcPr>
            <w:tcW w:w="2408" w:type="dxa"/>
          </w:tcPr>
          <w:p w14:paraId="70291A6B" w14:textId="77777777" w:rsidR="00B97BF2" w:rsidRPr="00DC1FB6" w:rsidRDefault="00EE57C5" w:rsidP="00CD0A7B">
            <w:pPr>
              <w:pStyle w:val="ListParagraph"/>
              <w:widowControl w:val="0"/>
              <w:ind w:left="0"/>
            </w:pPr>
            <w:hyperlink w:anchor="_In_thông_tin" w:history="1">
              <w:r w:rsidR="00B97BF2" w:rsidRPr="00DC1FB6">
                <w:rPr>
                  <w:rStyle w:val="Hyperlink"/>
                </w:rPr>
                <w:t>In thông tin xét tốt nghiệp</w:t>
              </w:r>
            </w:hyperlink>
          </w:p>
        </w:tc>
        <w:tc>
          <w:tcPr>
            <w:tcW w:w="3420" w:type="dxa"/>
          </w:tcPr>
          <w:p w14:paraId="73E77A9F" w14:textId="77777777" w:rsidR="00B97BF2" w:rsidRPr="00DC1FB6" w:rsidRDefault="00B97BF2" w:rsidP="00CD0A7B">
            <w:pPr>
              <w:keepNext w:val="0"/>
              <w:widowControl w:val="0"/>
              <w:spacing w:before="40" w:after="40" w:line="240" w:lineRule="auto"/>
              <w:rPr>
                <w:sz w:val="24"/>
              </w:rPr>
            </w:pPr>
            <w:r w:rsidRPr="00DC1FB6">
              <w:rPr>
                <w:sz w:val="24"/>
              </w:rPr>
              <w:t>Chức năng dùng để thí sinh in thông tin xét tốt nghiệp</w:t>
            </w:r>
          </w:p>
        </w:tc>
        <w:tc>
          <w:tcPr>
            <w:tcW w:w="2792" w:type="dxa"/>
          </w:tcPr>
          <w:p w14:paraId="12581A6E" w14:textId="77777777" w:rsidR="00B97BF2" w:rsidRPr="00DC1FB6" w:rsidRDefault="00B97BF2" w:rsidP="00CD0A7B">
            <w:pPr>
              <w:pStyle w:val="ListParagraph"/>
              <w:widowControl w:val="0"/>
              <w:ind w:left="0"/>
            </w:pPr>
            <w:r w:rsidRPr="00DC1FB6">
              <w:t>Thí sinh</w:t>
            </w:r>
          </w:p>
        </w:tc>
      </w:tr>
      <w:tr w:rsidR="00AA52B4" w:rsidRPr="00DC1FB6" w14:paraId="6085188F" w14:textId="77777777" w:rsidTr="00975187">
        <w:tc>
          <w:tcPr>
            <w:tcW w:w="670" w:type="dxa"/>
          </w:tcPr>
          <w:p w14:paraId="2101E385" w14:textId="77777777" w:rsidR="00AA52B4" w:rsidRPr="00DC1FB6" w:rsidRDefault="00AA52B4" w:rsidP="00CD0A7B">
            <w:pPr>
              <w:keepNext w:val="0"/>
              <w:widowControl w:val="0"/>
              <w:numPr>
                <w:ilvl w:val="0"/>
                <w:numId w:val="13"/>
              </w:numPr>
              <w:spacing w:before="40" w:after="40" w:line="240" w:lineRule="auto"/>
              <w:jc w:val="center"/>
              <w:rPr>
                <w:sz w:val="24"/>
              </w:rPr>
            </w:pPr>
          </w:p>
        </w:tc>
        <w:tc>
          <w:tcPr>
            <w:tcW w:w="2408" w:type="dxa"/>
          </w:tcPr>
          <w:p w14:paraId="60821C16" w14:textId="77777777" w:rsidR="00AA52B4" w:rsidRPr="00DC1FB6" w:rsidRDefault="00EE57C5" w:rsidP="00CD0A7B">
            <w:pPr>
              <w:pStyle w:val="ListParagraph"/>
              <w:widowControl w:val="0"/>
              <w:ind w:left="0"/>
            </w:pPr>
            <w:hyperlink w:anchor="_In_phiếu_đăng" w:history="1">
              <w:r w:rsidR="00AA52B4" w:rsidRPr="00DC1FB6">
                <w:rPr>
                  <w:rStyle w:val="Hyperlink"/>
                </w:rPr>
                <w:t>In thông tin ưu tiên</w:t>
              </w:r>
            </w:hyperlink>
          </w:p>
        </w:tc>
        <w:tc>
          <w:tcPr>
            <w:tcW w:w="3420" w:type="dxa"/>
          </w:tcPr>
          <w:p w14:paraId="7A7C6FB9" w14:textId="77777777" w:rsidR="00AA52B4" w:rsidRPr="00DC1FB6" w:rsidRDefault="00AA52B4" w:rsidP="00CD0A7B">
            <w:pPr>
              <w:keepNext w:val="0"/>
              <w:widowControl w:val="0"/>
              <w:spacing w:before="40" w:after="40" w:line="240" w:lineRule="auto"/>
              <w:rPr>
                <w:sz w:val="24"/>
              </w:rPr>
            </w:pPr>
            <w:r w:rsidRPr="00DC1FB6">
              <w:rPr>
                <w:sz w:val="24"/>
              </w:rPr>
              <w:t>Chức năng dùng để thí sinh in thông tin ưu tiên</w:t>
            </w:r>
            <w:r w:rsidR="00B97BF2" w:rsidRPr="00DC1FB6">
              <w:rPr>
                <w:sz w:val="24"/>
              </w:rPr>
              <w:t xml:space="preserve"> </w:t>
            </w:r>
          </w:p>
        </w:tc>
        <w:tc>
          <w:tcPr>
            <w:tcW w:w="2792" w:type="dxa"/>
          </w:tcPr>
          <w:p w14:paraId="12D71674" w14:textId="77777777" w:rsidR="00AA52B4" w:rsidRPr="00DC1FB6" w:rsidRDefault="00AA52B4" w:rsidP="00CD0A7B">
            <w:pPr>
              <w:pStyle w:val="ListParagraph"/>
              <w:widowControl w:val="0"/>
              <w:ind w:left="0"/>
            </w:pPr>
            <w:r w:rsidRPr="00DC1FB6">
              <w:t>Thí sinh</w:t>
            </w:r>
          </w:p>
        </w:tc>
      </w:tr>
      <w:tr w:rsidR="00AA52B4" w:rsidRPr="00DC1FB6" w14:paraId="7EFECFFE" w14:textId="77777777" w:rsidTr="00975187">
        <w:tc>
          <w:tcPr>
            <w:tcW w:w="670" w:type="dxa"/>
          </w:tcPr>
          <w:p w14:paraId="6D0C1D88" w14:textId="77777777" w:rsidR="00AA52B4" w:rsidRPr="00DC1FB6" w:rsidRDefault="00AA52B4" w:rsidP="00CD0A7B">
            <w:pPr>
              <w:keepNext w:val="0"/>
              <w:widowControl w:val="0"/>
              <w:numPr>
                <w:ilvl w:val="0"/>
                <w:numId w:val="13"/>
              </w:numPr>
              <w:spacing w:before="40" w:after="40" w:line="240" w:lineRule="auto"/>
              <w:jc w:val="center"/>
              <w:rPr>
                <w:sz w:val="24"/>
              </w:rPr>
            </w:pPr>
          </w:p>
        </w:tc>
        <w:tc>
          <w:tcPr>
            <w:tcW w:w="2408" w:type="dxa"/>
          </w:tcPr>
          <w:p w14:paraId="04D5E6B7" w14:textId="77777777" w:rsidR="00AA52B4" w:rsidRPr="00DC1FB6" w:rsidRDefault="00EE57C5" w:rsidP="00CD0A7B">
            <w:pPr>
              <w:pStyle w:val="ListParagraph"/>
              <w:widowControl w:val="0"/>
              <w:ind w:left="0"/>
            </w:pPr>
            <w:hyperlink w:anchor="_Chi_tiết_lịch" w:history="1">
              <w:r w:rsidR="00AA52B4" w:rsidRPr="00DC1FB6">
                <w:rPr>
                  <w:rStyle w:val="Hyperlink"/>
                </w:rPr>
                <w:t>Chi tiết lịch sử</w:t>
              </w:r>
            </w:hyperlink>
          </w:p>
        </w:tc>
        <w:tc>
          <w:tcPr>
            <w:tcW w:w="3420" w:type="dxa"/>
          </w:tcPr>
          <w:p w14:paraId="1D00BB25" w14:textId="77777777" w:rsidR="00AA52B4" w:rsidRPr="00DC1FB6" w:rsidRDefault="00AA52B4" w:rsidP="00CD0A7B">
            <w:pPr>
              <w:keepNext w:val="0"/>
              <w:widowControl w:val="0"/>
              <w:spacing w:before="40" w:after="40" w:line="240" w:lineRule="auto"/>
              <w:rPr>
                <w:sz w:val="24"/>
              </w:rPr>
            </w:pPr>
            <w:r w:rsidRPr="00DC1FB6">
              <w:rPr>
                <w:sz w:val="24"/>
              </w:rPr>
              <w:t>Chức năng dùng để thí sinh xem chi tiết lịch sử</w:t>
            </w:r>
          </w:p>
        </w:tc>
        <w:tc>
          <w:tcPr>
            <w:tcW w:w="2792" w:type="dxa"/>
          </w:tcPr>
          <w:p w14:paraId="40184AEA" w14:textId="77777777" w:rsidR="00AA52B4" w:rsidRPr="00DC1FB6" w:rsidRDefault="00AA52B4" w:rsidP="00CD0A7B">
            <w:pPr>
              <w:pStyle w:val="ListParagraph"/>
              <w:widowControl w:val="0"/>
              <w:ind w:left="0"/>
            </w:pPr>
            <w:r w:rsidRPr="00DC1FB6">
              <w:t>Thí sinh</w:t>
            </w:r>
          </w:p>
        </w:tc>
      </w:tr>
      <w:tr w:rsidR="00AA52B4" w:rsidRPr="00DC1FB6" w14:paraId="42F3F00B" w14:textId="77777777" w:rsidTr="00975187">
        <w:tc>
          <w:tcPr>
            <w:tcW w:w="670" w:type="dxa"/>
          </w:tcPr>
          <w:p w14:paraId="107E2D13" w14:textId="77777777" w:rsidR="00AA52B4" w:rsidRPr="00DC1FB6" w:rsidRDefault="00AA52B4" w:rsidP="00CD0A7B">
            <w:pPr>
              <w:keepNext w:val="0"/>
              <w:widowControl w:val="0"/>
              <w:numPr>
                <w:ilvl w:val="0"/>
                <w:numId w:val="13"/>
              </w:numPr>
              <w:spacing w:before="40" w:after="40" w:line="240" w:lineRule="auto"/>
              <w:jc w:val="center"/>
              <w:rPr>
                <w:sz w:val="24"/>
              </w:rPr>
            </w:pPr>
          </w:p>
        </w:tc>
        <w:tc>
          <w:tcPr>
            <w:tcW w:w="2408" w:type="dxa"/>
          </w:tcPr>
          <w:p w14:paraId="5393F7A9" w14:textId="77777777" w:rsidR="00AA52B4" w:rsidRPr="00DC1FB6" w:rsidRDefault="00EE57C5" w:rsidP="00CD0A7B">
            <w:pPr>
              <w:pStyle w:val="ListParagraph"/>
              <w:widowControl w:val="0"/>
              <w:ind w:left="0"/>
            </w:pPr>
            <w:hyperlink w:anchor="_Xem_học_bạ" w:history="1">
              <w:r w:rsidR="00AA52B4" w:rsidRPr="00DC1FB6">
                <w:rPr>
                  <w:rStyle w:val="Hyperlink"/>
                </w:rPr>
                <w:t>Xem học bạ THPT và báo sai sót</w:t>
              </w:r>
            </w:hyperlink>
          </w:p>
        </w:tc>
        <w:tc>
          <w:tcPr>
            <w:tcW w:w="3420" w:type="dxa"/>
          </w:tcPr>
          <w:p w14:paraId="6E90EC5A" w14:textId="77777777" w:rsidR="00AA52B4" w:rsidRPr="00DC1FB6" w:rsidRDefault="00B97BF2" w:rsidP="00CD0A7B">
            <w:pPr>
              <w:keepNext w:val="0"/>
              <w:widowControl w:val="0"/>
              <w:spacing w:before="40" w:after="40" w:line="240" w:lineRule="auto"/>
              <w:rPr>
                <w:sz w:val="24"/>
              </w:rPr>
            </w:pPr>
            <w:r w:rsidRPr="00DC1FB6">
              <w:rPr>
                <w:sz w:val="24"/>
              </w:rPr>
              <w:t>Chức năng dùng để thí sinh xem học bạ THPT và báo sai sót</w:t>
            </w:r>
          </w:p>
        </w:tc>
        <w:tc>
          <w:tcPr>
            <w:tcW w:w="2792" w:type="dxa"/>
          </w:tcPr>
          <w:p w14:paraId="48C8305B" w14:textId="77777777" w:rsidR="00AA52B4" w:rsidRPr="00DC1FB6" w:rsidRDefault="00B97BF2" w:rsidP="00CD0A7B">
            <w:pPr>
              <w:pStyle w:val="ListParagraph"/>
              <w:widowControl w:val="0"/>
              <w:ind w:left="0"/>
            </w:pPr>
            <w:r w:rsidRPr="00DC1FB6">
              <w:t>Thí sinh</w:t>
            </w:r>
          </w:p>
        </w:tc>
      </w:tr>
    </w:tbl>
    <w:p w14:paraId="234CBFCC" w14:textId="77777777" w:rsidR="00A14388" w:rsidRPr="00DC1FB6" w:rsidRDefault="00AE3B1F" w:rsidP="00CD0A7B">
      <w:pPr>
        <w:pStyle w:val="Heading1"/>
        <w:keepNext w:val="0"/>
        <w:widowControl w:val="0"/>
      </w:pPr>
      <w:bookmarkStart w:id="23" w:name="_Toc77254811"/>
      <w:bookmarkStart w:id="24" w:name="_Toc193707576"/>
      <w:r w:rsidRPr="00DC1FB6">
        <w:lastRenderedPageBreak/>
        <w:t xml:space="preserve">HưỚng DẪN SỬ DỤNG </w:t>
      </w:r>
      <w:r w:rsidR="0078538B" w:rsidRPr="00DC1FB6">
        <w:t>CÁC CHỨC NĂNG HỆ THỐNG</w:t>
      </w:r>
      <w:bookmarkEnd w:id="23"/>
      <w:bookmarkEnd w:id="24"/>
    </w:p>
    <w:p w14:paraId="5266BADE" w14:textId="77777777" w:rsidR="00237302" w:rsidRPr="00DC1FB6" w:rsidRDefault="00237302" w:rsidP="00CD0A7B">
      <w:pPr>
        <w:pStyle w:val="Heading2"/>
        <w:keepNext w:val="0"/>
        <w:widowControl w:val="0"/>
      </w:pPr>
      <w:bookmarkStart w:id="25" w:name="_Nhập_phiếu_đăng"/>
      <w:bookmarkStart w:id="26" w:name="_Toc193707577"/>
      <w:bookmarkEnd w:id="25"/>
      <w:r w:rsidRPr="00DC1FB6">
        <w:t>Nhập phiếu đăng ký trực tuyến</w:t>
      </w:r>
      <w:bookmarkEnd w:id="26"/>
    </w:p>
    <w:p w14:paraId="4A1BB49C" w14:textId="77777777" w:rsidR="001E02AB" w:rsidRPr="00DC1FB6" w:rsidRDefault="0080464C" w:rsidP="00CD0A7B">
      <w:pPr>
        <w:pStyle w:val="Heading3"/>
        <w:keepNext w:val="0"/>
        <w:widowControl w:val="0"/>
      </w:pPr>
      <w:bookmarkStart w:id="27" w:name="_Toc193707578"/>
      <w:r w:rsidRPr="00DC1FB6">
        <w:t>Đăng ký dự thi đối với thí sinh đang học lớp 12, đ</w:t>
      </w:r>
      <w:r w:rsidR="001E02AB" w:rsidRPr="00DC1FB6">
        <w:t xml:space="preserve">ăng nhập bằng tài khoản điểm tiếp nhận cung cấp để nhập </w:t>
      </w:r>
      <w:r w:rsidR="00937243" w:rsidRPr="00DC1FB6">
        <w:t>PĐK</w:t>
      </w:r>
      <w:bookmarkEnd w:id="27"/>
    </w:p>
    <w:p w14:paraId="23EC95F9" w14:textId="77777777" w:rsidR="00207EFA" w:rsidRPr="00DC1FB6" w:rsidRDefault="00207EFA" w:rsidP="00CD0A7B">
      <w:pPr>
        <w:keepNext w:val="0"/>
        <w:widowControl w:val="0"/>
        <w:spacing w:line="276" w:lineRule="auto"/>
        <w:rPr>
          <w:sz w:val="24"/>
        </w:rPr>
      </w:pPr>
      <w:r w:rsidRPr="00DC1FB6">
        <w:rPr>
          <w:sz w:val="24"/>
        </w:rPr>
        <w:t>a) Mục đích, ý nghĩa của chức năng</w:t>
      </w:r>
    </w:p>
    <w:p w14:paraId="46422801" w14:textId="77777777" w:rsidR="00207EFA" w:rsidRPr="00DC1FB6" w:rsidRDefault="00207EFA"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 xml:space="preserve">Chức năng cho phép người dùng </w:t>
      </w:r>
      <w:r w:rsidRPr="00DC1FB6">
        <w:rPr>
          <w:color w:val="000000"/>
          <w:sz w:val="24"/>
          <w:lang w:eastAsia="zh-CN"/>
        </w:rPr>
        <w:t>đăng nhập hệ thống</w:t>
      </w:r>
      <w:r w:rsidR="0066066A" w:rsidRPr="00DC1FB6">
        <w:rPr>
          <w:color w:val="000000"/>
          <w:sz w:val="24"/>
          <w:lang w:eastAsia="zh-CN"/>
        </w:rPr>
        <w:t xml:space="preserve"> bằng tài khoản điểm tiếp nhận cung cấp</w:t>
      </w:r>
      <w:r w:rsidRPr="00DC1FB6">
        <w:rPr>
          <w:color w:val="000000"/>
          <w:sz w:val="24"/>
          <w:lang w:eastAsia="zh-CN"/>
        </w:rPr>
        <w:t xml:space="preserve"> và nhập phiếu đăng ký</w:t>
      </w:r>
    </w:p>
    <w:p w14:paraId="73059131" w14:textId="2A075C7E" w:rsidR="00207EFA" w:rsidRDefault="00207EFA" w:rsidP="00CD0A7B">
      <w:pPr>
        <w:keepNext w:val="0"/>
        <w:widowControl w:val="0"/>
        <w:spacing w:line="276" w:lineRule="auto"/>
        <w:rPr>
          <w:sz w:val="24"/>
        </w:rPr>
      </w:pPr>
      <w:r w:rsidRPr="00DC1FB6">
        <w:rPr>
          <w:sz w:val="24"/>
        </w:rPr>
        <w:t>- Đối tượng sử dụng: Thí sinh</w:t>
      </w:r>
    </w:p>
    <w:p w14:paraId="77740A76" w14:textId="73CCE1F9" w:rsidR="00C44B02" w:rsidRPr="00DC1FB6" w:rsidRDefault="00C44B02" w:rsidP="00CD0A7B">
      <w:pPr>
        <w:keepNext w:val="0"/>
        <w:widowControl w:val="0"/>
        <w:spacing w:line="276" w:lineRule="auto"/>
        <w:rPr>
          <w:sz w:val="24"/>
        </w:rPr>
      </w:pPr>
      <w:r>
        <w:rPr>
          <w:sz w:val="24"/>
        </w:rPr>
        <w:t>- Đường dẫn chức năng: thisinh.thitotnghiepthpt.edu.vn</w:t>
      </w:r>
    </w:p>
    <w:p w14:paraId="0E8884BC" w14:textId="6F1A7758" w:rsidR="00692400" w:rsidRPr="00DC1FB6" w:rsidRDefault="00692400" w:rsidP="00CD0A7B">
      <w:pPr>
        <w:keepNext w:val="0"/>
        <w:widowControl w:val="0"/>
        <w:rPr>
          <w:b/>
          <w:sz w:val="24"/>
        </w:rPr>
      </w:pPr>
      <w:commentRangeStart w:id="28"/>
      <w:r w:rsidRPr="00DC1FB6">
        <w:rPr>
          <w:b/>
          <w:sz w:val="24"/>
          <w:highlight w:val="yellow"/>
        </w:rPr>
        <w:t>Lưu ý: Nội dung</w:t>
      </w:r>
      <w:r w:rsidR="000E11A0" w:rsidRPr="00DC1FB6">
        <w:rPr>
          <w:b/>
          <w:sz w:val="24"/>
          <w:highlight w:val="yellow"/>
        </w:rPr>
        <w:t xml:space="preserve"> mục 4.1.1</w:t>
      </w:r>
      <w:r w:rsidRPr="00DC1FB6">
        <w:rPr>
          <w:b/>
          <w:sz w:val="24"/>
          <w:highlight w:val="yellow"/>
        </w:rPr>
        <w:t xml:space="preserve"> áp dụng với Thí sinh đang học lớp 12, với Thí sinh tự do vui lòng xem mục 4.1.2</w:t>
      </w:r>
      <w:commentRangeEnd w:id="28"/>
      <w:r w:rsidRPr="00DC1FB6">
        <w:rPr>
          <w:rStyle w:val="CommentReference"/>
          <w:rFonts w:ascii=".VnTime" w:hAnsi=".VnTime" w:cs="Times New Roman"/>
          <w:sz w:val="24"/>
          <w:szCs w:val="24"/>
        </w:rPr>
        <w:commentReference w:id="28"/>
      </w:r>
      <w:r w:rsidRPr="00DC1FB6">
        <w:rPr>
          <w:b/>
          <w:sz w:val="24"/>
        </w:rPr>
        <w:t>.</w:t>
      </w:r>
    </w:p>
    <w:p w14:paraId="2658DCB1" w14:textId="77777777" w:rsidR="00207EFA" w:rsidRPr="00DC1FB6" w:rsidRDefault="00207EFA" w:rsidP="00CD0A7B">
      <w:pPr>
        <w:keepNext w:val="0"/>
        <w:widowControl w:val="0"/>
        <w:rPr>
          <w:sz w:val="24"/>
        </w:rPr>
      </w:pPr>
      <w:r w:rsidRPr="00DC1FB6">
        <w:rPr>
          <w:sz w:val="24"/>
        </w:rPr>
        <w:t>b) Các bước thực hiện</w:t>
      </w:r>
    </w:p>
    <w:p w14:paraId="3A173536" w14:textId="04A14F04" w:rsidR="00641010" w:rsidRPr="00DC1FB6" w:rsidRDefault="00CF5589" w:rsidP="00CD0A7B">
      <w:pPr>
        <w:keepNext w:val="0"/>
        <w:widowControl w:val="0"/>
        <w:rPr>
          <w:sz w:val="24"/>
        </w:rPr>
      </w:pPr>
      <w:r w:rsidRPr="00DC1FB6">
        <w:rPr>
          <w:b/>
          <w:color w:val="000000"/>
          <w:sz w:val="24"/>
        </w:rPr>
        <w:t>Bước 1:</w:t>
      </w:r>
      <w:r w:rsidRPr="00DC1FB6">
        <w:rPr>
          <w:color w:val="000000"/>
          <w:sz w:val="24"/>
        </w:rPr>
        <w:t xml:space="preserve"> </w:t>
      </w:r>
      <w:r w:rsidR="00237302" w:rsidRPr="00DC1FB6">
        <w:rPr>
          <w:sz w:val="24"/>
        </w:rPr>
        <w:t xml:space="preserve">Thí sinh </w:t>
      </w:r>
      <w:r w:rsidR="00641010" w:rsidRPr="00DC1FB6">
        <w:rPr>
          <w:sz w:val="24"/>
        </w:rPr>
        <w:t>nhập thông tin</w:t>
      </w:r>
      <w:r w:rsidR="00237302" w:rsidRPr="00DC1FB6">
        <w:rPr>
          <w:sz w:val="24"/>
        </w:rPr>
        <w:t xml:space="preserve"> </w:t>
      </w:r>
      <w:r w:rsidR="00DB0F73" w:rsidRPr="00DC1FB6">
        <w:rPr>
          <w:sz w:val="24"/>
        </w:rPr>
        <w:t>CMND/CCCD/ĐDCN</w:t>
      </w:r>
      <w:r w:rsidR="008E7AED" w:rsidRPr="00DC1FB6">
        <w:rPr>
          <w:sz w:val="24"/>
        </w:rPr>
        <w:t xml:space="preserve"> và mã đăng nhập</w:t>
      </w:r>
      <w:r w:rsidR="00FF034D" w:rsidRPr="00DC1FB6">
        <w:rPr>
          <w:sz w:val="24"/>
        </w:rPr>
        <w:t xml:space="preserve"> (mật khẩu)</w:t>
      </w:r>
      <w:r w:rsidR="008E7AED" w:rsidRPr="00DC1FB6">
        <w:rPr>
          <w:sz w:val="24"/>
        </w:rPr>
        <w:t xml:space="preserve"> mà điểm TNHS cung cấp</w:t>
      </w:r>
      <w:r w:rsidR="00641010" w:rsidRPr="00DC1FB6">
        <w:rPr>
          <w:sz w:val="24"/>
        </w:rPr>
        <w:t xml:space="preserve"> hoặc trong mail đã nhận và nhấn </w:t>
      </w:r>
      <w:r w:rsidR="00641010" w:rsidRPr="00DC1FB6">
        <w:rPr>
          <w:b/>
          <w:sz w:val="24"/>
        </w:rPr>
        <w:t>Đăng nhập</w:t>
      </w:r>
    </w:p>
    <w:p w14:paraId="27613A53" w14:textId="5B100A14" w:rsidR="00207EFA" w:rsidRPr="00DC1FB6" w:rsidRDefault="002A0F44" w:rsidP="00CD0A7B">
      <w:pPr>
        <w:keepNext w:val="0"/>
        <w:widowControl w:val="0"/>
        <w:rPr>
          <w:noProof/>
          <w:sz w:val="24"/>
        </w:rPr>
      </w:pPr>
      <w:r w:rsidRPr="00DC1FB6">
        <w:rPr>
          <w:noProof/>
          <w:sz w:val="24"/>
        </w:rPr>
        <w:drawing>
          <wp:inline distT="0" distB="0" distL="0" distR="0" wp14:anchorId="115F988E" wp14:editId="5F9A4CC1">
            <wp:extent cx="5761990" cy="2876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990" cy="2876550"/>
                    </a:xfrm>
                    <a:prstGeom prst="rect">
                      <a:avLst/>
                    </a:prstGeom>
                  </pic:spPr>
                </pic:pic>
              </a:graphicData>
            </a:graphic>
          </wp:inline>
        </w:drawing>
      </w:r>
    </w:p>
    <w:p w14:paraId="58075698" w14:textId="77777777" w:rsidR="00875EAD" w:rsidRPr="00DC1FB6" w:rsidRDefault="008A5F7C" w:rsidP="00CD0A7B">
      <w:pPr>
        <w:keepNext w:val="0"/>
        <w:widowControl w:val="0"/>
        <w:rPr>
          <w:b/>
          <w:sz w:val="24"/>
          <w:lang w:val="vi-VN"/>
        </w:rPr>
      </w:pPr>
      <w:r w:rsidRPr="00DC1FB6">
        <w:rPr>
          <w:b/>
          <w:sz w:val="24"/>
        </w:rPr>
        <w:t>Bước 2:</w:t>
      </w:r>
      <w:r w:rsidRPr="00DC1FB6">
        <w:rPr>
          <w:sz w:val="24"/>
        </w:rPr>
        <w:t xml:space="preserve"> </w:t>
      </w:r>
      <w:r w:rsidR="00FF034D" w:rsidRPr="00DC1FB6">
        <w:rPr>
          <w:sz w:val="24"/>
        </w:rPr>
        <w:t>Sau khi đăng nhập,</w:t>
      </w:r>
      <w:r w:rsidR="00875EAD" w:rsidRPr="00DC1FB6">
        <w:rPr>
          <w:sz w:val="24"/>
        </w:rPr>
        <w:t xml:space="preserve"> màn hình Đổi mã đăng nhập</w:t>
      </w:r>
      <w:r w:rsidR="00FF034D" w:rsidRPr="00DC1FB6">
        <w:rPr>
          <w:sz w:val="24"/>
        </w:rPr>
        <w:t xml:space="preserve"> sẽ được</w:t>
      </w:r>
      <w:r w:rsidR="00875EAD" w:rsidRPr="00DC1FB6">
        <w:rPr>
          <w:sz w:val="24"/>
        </w:rPr>
        <w:t xml:space="preserve"> hiển thị. Thí sinh thực hiện đổi mã đăng nhập</w:t>
      </w:r>
      <w:r w:rsidRPr="00DC1FB6">
        <w:rPr>
          <w:sz w:val="24"/>
        </w:rPr>
        <w:t xml:space="preserve"> (đổi mật khẩu)</w:t>
      </w:r>
      <w:r w:rsidR="00B50F47" w:rsidRPr="00DC1FB6">
        <w:rPr>
          <w:sz w:val="24"/>
        </w:rPr>
        <w:t xml:space="preserve"> bằng cách nhập mật khẫu cũ, mật khẩu mới và bấm nút </w:t>
      </w:r>
      <w:r w:rsidR="00B50F47" w:rsidRPr="00DC1FB6">
        <w:rPr>
          <w:b/>
          <w:sz w:val="24"/>
        </w:rPr>
        <w:t>Đổi mã đăng nhập</w:t>
      </w:r>
    </w:p>
    <w:p w14:paraId="2C91FA42" w14:textId="77777777" w:rsidR="00875EAD" w:rsidRPr="00DC1FB6" w:rsidRDefault="00AA3A53" w:rsidP="00CD0A7B">
      <w:pPr>
        <w:pStyle w:val="NormalIndent"/>
        <w:keepNext w:val="0"/>
        <w:widowControl w:val="0"/>
      </w:pPr>
      <w:r w:rsidRPr="00DC1FB6">
        <w:rPr>
          <w:noProof/>
        </w:rPr>
        <w:lastRenderedPageBreak/>
        <w:drawing>
          <wp:inline distT="0" distB="0" distL="0" distR="0" wp14:anchorId="161C732D" wp14:editId="5C7B43C3">
            <wp:extent cx="5753100" cy="25431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543175"/>
                    </a:xfrm>
                    <a:prstGeom prst="rect">
                      <a:avLst/>
                    </a:prstGeom>
                    <a:noFill/>
                    <a:ln>
                      <a:noFill/>
                    </a:ln>
                  </pic:spPr>
                </pic:pic>
              </a:graphicData>
            </a:graphic>
          </wp:inline>
        </w:drawing>
      </w:r>
    </w:p>
    <w:p w14:paraId="773A852C" w14:textId="77777777" w:rsidR="00FF034D" w:rsidRPr="00DC1FB6" w:rsidRDefault="00FF034D" w:rsidP="00CD0A7B">
      <w:pPr>
        <w:pStyle w:val="NormalIndent"/>
        <w:keepNext w:val="0"/>
        <w:widowControl w:val="0"/>
      </w:pPr>
      <w:r w:rsidRPr="00DC1FB6">
        <w:rPr>
          <w:noProof/>
        </w:rPr>
        <w:t>Mật khẩu thay đổi phải đảm bảo là mật khẩu mạnh: gồm ít nhất 8 ký tự, bao gồm cả ký tự số, ký chữ đặc biệt, ký tự in hoa, ký tự in thường.</w:t>
      </w:r>
    </w:p>
    <w:p w14:paraId="1B13E8F7" w14:textId="77777777" w:rsidR="00237302" w:rsidRPr="00DC1FB6" w:rsidRDefault="00875EAD" w:rsidP="00CD0A7B">
      <w:pPr>
        <w:pStyle w:val="NormalIndent"/>
        <w:keepNext w:val="0"/>
        <w:widowControl w:val="0"/>
      </w:pPr>
      <w:r w:rsidRPr="00DC1FB6">
        <w:rPr>
          <w:b/>
        </w:rPr>
        <w:t xml:space="preserve">Bước </w:t>
      </w:r>
      <w:r w:rsidR="00207EFA" w:rsidRPr="00DC1FB6">
        <w:rPr>
          <w:b/>
        </w:rPr>
        <w:t>3</w:t>
      </w:r>
      <w:r w:rsidRPr="00DC1FB6">
        <w:rPr>
          <w:b/>
        </w:rPr>
        <w:t>:</w:t>
      </w:r>
      <w:r w:rsidRPr="00DC1FB6">
        <w:t xml:space="preserve"> </w:t>
      </w:r>
      <w:r w:rsidR="00FF034D" w:rsidRPr="00DC1FB6">
        <w:t>Sau khi đổi mã đăng nhập</w:t>
      </w:r>
      <w:r w:rsidR="00207EFA" w:rsidRPr="00DC1FB6">
        <w:t xml:space="preserve"> lần đầu</w:t>
      </w:r>
      <w:r w:rsidR="00FF034D" w:rsidRPr="00DC1FB6">
        <w:t xml:space="preserve"> thành công, m</w:t>
      </w:r>
      <w:r w:rsidR="008E7AED" w:rsidRPr="00DC1FB6">
        <w:t xml:space="preserve">àn hình nhập phiếu đăng ký trực tuyến hiển thị. </w:t>
      </w:r>
      <w:r w:rsidR="00FC1EFB" w:rsidRPr="00DC1FB6">
        <w:t xml:space="preserve">Thí sinh nhập các thông tin </w:t>
      </w:r>
      <w:r w:rsidR="00FF034D" w:rsidRPr="00DC1FB6">
        <w:t xml:space="preserve">trên </w:t>
      </w:r>
      <w:r w:rsidR="00FC1EFB" w:rsidRPr="00DC1FB6">
        <w:t>phiếu đăng ký</w:t>
      </w:r>
      <w:r w:rsidR="005E47F8" w:rsidRPr="00DC1FB6">
        <w:t xml:space="preserve"> theo quy định</w:t>
      </w:r>
      <w:r w:rsidR="00891A42" w:rsidRPr="00DC1FB6">
        <w:t xml:space="preserve"> (các trường thông tin đánh dấu * bắt buộc nhập)</w:t>
      </w:r>
      <w:r w:rsidR="001F7396" w:rsidRPr="00DC1FB6">
        <w:t xml:space="preserve"> </w:t>
      </w:r>
    </w:p>
    <w:p w14:paraId="65DD087F" w14:textId="77777777" w:rsidR="00C61F11" w:rsidRPr="00DC1FB6" w:rsidRDefault="00AA3A53" w:rsidP="00CD0A7B">
      <w:pPr>
        <w:keepNext w:val="0"/>
        <w:widowControl w:val="0"/>
        <w:tabs>
          <w:tab w:val="left" w:pos="284"/>
          <w:tab w:val="left" w:pos="709"/>
        </w:tabs>
        <w:spacing w:before="20" w:after="20" w:line="288" w:lineRule="auto"/>
        <w:rPr>
          <w:noProof/>
          <w:sz w:val="24"/>
        </w:rPr>
      </w:pPr>
      <w:r w:rsidRPr="00DC1FB6">
        <w:rPr>
          <w:noProof/>
          <w:sz w:val="24"/>
        </w:rPr>
        <w:drawing>
          <wp:inline distT="0" distB="0" distL="0" distR="0" wp14:anchorId="7FE37570" wp14:editId="541D5594">
            <wp:extent cx="5762625" cy="26765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2625" cy="2676525"/>
                    </a:xfrm>
                    <a:prstGeom prst="rect">
                      <a:avLst/>
                    </a:prstGeom>
                    <a:noFill/>
                    <a:ln>
                      <a:noFill/>
                    </a:ln>
                  </pic:spPr>
                </pic:pic>
              </a:graphicData>
            </a:graphic>
          </wp:inline>
        </w:drawing>
      </w:r>
    </w:p>
    <w:p w14:paraId="6B9BD5E3" w14:textId="77777777" w:rsidR="00895C0A" w:rsidRPr="00DC1FB6" w:rsidRDefault="00895C0A" w:rsidP="00CD0A7B">
      <w:pPr>
        <w:keepNext w:val="0"/>
        <w:widowControl w:val="0"/>
        <w:numPr>
          <w:ilvl w:val="0"/>
          <w:numId w:val="24"/>
        </w:numPr>
        <w:tabs>
          <w:tab w:val="left" w:pos="284"/>
          <w:tab w:val="left" w:pos="709"/>
        </w:tabs>
        <w:spacing w:before="20" w:after="20" w:line="288" w:lineRule="auto"/>
        <w:rPr>
          <w:sz w:val="24"/>
        </w:rPr>
      </w:pPr>
      <w:r w:rsidRPr="00DC1FB6">
        <w:rPr>
          <w:sz w:val="24"/>
        </w:rPr>
        <w:t>Ảnh</w:t>
      </w:r>
      <w:r w:rsidR="0054349F" w:rsidRPr="00DC1FB6">
        <w:rPr>
          <w:sz w:val="24"/>
        </w:rPr>
        <w:t xml:space="preserve"> (*)</w:t>
      </w:r>
      <w:r w:rsidRPr="00DC1FB6">
        <w:rPr>
          <w:sz w:val="24"/>
        </w:rPr>
        <w:t xml:space="preserve">: Chọn ảnh 4x6 định </w:t>
      </w:r>
      <w:r w:rsidR="00BF3F02" w:rsidRPr="00DC1FB6">
        <w:rPr>
          <w:sz w:val="24"/>
        </w:rPr>
        <w:t>dạng file jpg, jpeg</w:t>
      </w:r>
    </w:p>
    <w:p w14:paraId="546958EE" w14:textId="77777777" w:rsidR="00BB1BDC" w:rsidRPr="00DC1FB6" w:rsidRDefault="00891A42" w:rsidP="00CD0A7B">
      <w:pPr>
        <w:keepNext w:val="0"/>
        <w:widowControl w:val="0"/>
        <w:numPr>
          <w:ilvl w:val="0"/>
          <w:numId w:val="24"/>
        </w:numPr>
        <w:tabs>
          <w:tab w:val="left" w:pos="284"/>
          <w:tab w:val="left" w:pos="709"/>
        </w:tabs>
        <w:spacing w:before="20" w:after="20" w:line="288" w:lineRule="auto"/>
        <w:rPr>
          <w:sz w:val="24"/>
        </w:rPr>
      </w:pPr>
      <w:r w:rsidRPr="00DC1FB6">
        <w:rPr>
          <w:sz w:val="24"/>
        </w:rPr>
        <w:t>Mục 1: Họ, tên đệm, tên (*) và tên (*)</w:t>
      </w:r>
    </w:p>
    <w:p w14:paraId="688578DA" w14:textId="77777777" w:rsidR="00891A42" w:rsidRPr="00DC1FB6" w:rsidRDefault="00891A42" w:rsidP="00CD0A7B">
      <w:pPr>
        <w:keepNext w:val="0"/>
        <w:widowControl w:val="0"/>
        <w:numPr>
          <w:ilvl w:val="0"/>
          <w:numId w:val="24"/>
        </w:numPr>
        <w:tabs>
          <w:tab w:val="left" w:pos="284"/>
          <w:tab w:val="left" w:pos="709"/>
        </w:tabs>
        <w:spacing w:before="20" w:after="20" w:line="288" w:lineRule="auto"/>
        <w:rPr>
          <w:sz w:val="24"/>
        </w:rPr>
      </w:pPr>
      <w:r w:rsidRPr="00DC1FB6">
        <w:rPr>
          <w:sz w:val="24"/>
        </w:rPr>
        <w:t>Mục 2: Ngày tháng năm sinh (*): Nhập dạng dd/mm/yy</w:t>
      </w:r>
    </w:p>
    <w:p w14:paraId="637A2D97" w14:textId="77777777" w:rsidR="00891A42" w:rsidRPr="00DC1FB6" w:rsidRDefault="00891A42" w:rsidP="00CD0A7B">
      <w:pPr>
        <w:keepNext w:val="0"/>
        <w:widowControl w:val="0"/>
        <w:tabs>
          <w:tab w:val="left" w:pos="284"/>
          <w:tab w:val="left" w:pos="709"/>
        </w:tabs>
        <w:spacing w:before="20" w:after="20" w:line="288" w:lineRule="auto"/>
        <w:rPr>
          <w:sz w:val="24"/>
        </w:rPr>
      </w:pPr>
      <w:r w:rsidRPr="00DC1FB6">
        <w:rPr>
          <w:sz w:val="24"/>
        </w:rPr>
        <w:t xml:space="preserve">                 Giới tính (*): Lựa chọn Nam/nữ</w:t>
      </w:r>
    </w:p>
    <w:p w14:paraId="6133F75C" w14:textId="77777777" w:rsidR="00891A42" w:rsidRPr="00DC1FB6" w:rsidRDefault="00891A42"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3 a. Nơi sinh (*): </w:t>
      </w:r>
      <w:r w:rsidR="00C33720" w:rsidRPr="00DC1FB6">
        <w:rPr>
          <w:sz w:val="24"/>
        </w:rPr>
        <w:t>Tìm kiếm/</w:t>
      </w:r>
      <w:r w:rsidRPr="00DC1FB6">
        <w:rPr>
          <w:sz w:val="24"/>
        </w:rPr>
        <w:t>Chọn trong danh mục nơi sinh. Nếu chọn Nơi sinh “Khác” cần nhập chi tiết thông tin vào ô trống bên cạnh</w:t>
      </w:r>
    </w:p>
    <w:p w14:paraId="21A567C7" w14:textId="77777777" w:rsidR="00891A42" w:rsidRPr="00DC1FB6" w:rsidRDefault="00891A42"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3b. Dân tộc (*): </w:t>
      </w:r>
      <w:r w:rsidR="00C33720" w:rsidRPr="00DC1FB6">
        <w:rPr>
          <w:sz w:val="24"/>
        </w:rPr>
        <w:t>Tìm kiếm/</w:t>
      </w:r>
      <w:r w:rsidRPr="00DC1FB6">
        <w:rPr>
          <w:sz w:val="24"/>
        </w:rPr>
        <w:t>Chọn trong danh mục dân tộc. Nếu chọn dân tộc “Khác” cần nhập chi tiết thông tin vào ô trống bên cạnh</w:t>
      </w:r>
    </w:p>
    <w:p w14:paraId="618B1196" w14:textId="77777777" w:rsidR="00891A42" w:rsidRPr="00DC1FB6" w:rsidRDefault="00891A42" w:rsidP="00CD0A7B">
      <w:pPr>
        <w:keepNext w:val="0"/>
        <w:widowControl w:val="0"/>
        <w:numPr>
          <w:ilvl w:val="0"/>
          <w:numId w:val="24"/>
        </w:numPr>
        <w:tabs>
          <w:tab w:val="left" w:pos="284"/>
          <w:tab w:val="left" w:pos="709"/>
        </w:tabs>
        <w:spacing w:before="20" w:after="20" w:line="288" w:lineRule="auto"/>
        <w:rPr>
          <w:sz w:val="24"/>
        </w:rPr>
      </w:pPr>
      <w:r w:rsidRPr="00DC1FB6">
        <w:rPr>
          <w:sz w:val="24"/>
        </w:rPr>
        <w:t>Mục 3c. Quốc tịch nước ngoài: Tích chọn nếu có quốc tịch nước ngoài</w:t>
      </w:r>
    </w:p>
    <w:p w14:paraId="2F2E8E98" w14:textId="77777777" w:rsidR="00C33720" w:rsidRPr="00DC1FB6" w:rsidRDefault="00C33720" w:rsidP="00CD0A7B">
      <w:pPr>
        <w:keepNext w:val="0"/>
        <w:widowControl w:val="0"/>
        <w:numPr>
          <w:ilvl w:val="0"/>
          <w:numId w:val="24"/>
        </w:numPr>
        <w:tabs>
          <w:tab w:val="left" w:pos="284"/>
          <w:tab w:val="left" w:pos="709"/>
        </w:tabs>
        <w:spacing w:before="20" w:after="20" w:line="288" w:lineRule="auto"/>
        <w:rPr>
          <w:sz w:val="24"/>
        </w:rPr>
      </w:pPr>
      <w:r w:rsidRPr="00DC1FB6">
        <w:rPr>
          <w:sz w:val="24"/>
        </w:rPr>
        <w:t>Mục 4. Số thẻ căn cước/ Căn cước công dân (*): Hiển thị theo thông tin tài khoản</w:t>
      </w:r>
    </w:p>
    <w:p w14:paraId="282134A9" w14:textId="77777777" w:rsidR="001F7396" w:rsidRPr="00DC1FB6" w:rsidRDefault="00C33720" w:rsidP="00CD0A7B">
      <w:pPr>
        <w:keepNext w:val="0"/>
        <w:widowControl w:val="0"/>
        <w:numPr>
          <w:ilvl w:val="0"/>
          <w:numId w:val="24"/>
        </w:numPr>
        <w:tabs>
          <w:tab w:val="left" w:pos="284"/>
          <w:tab w:val="left" w:pos="709"/>
        </w:tabs>
        <w:spacing w:before="20" w:after="20" w:line="288" w:lineRule="auto"/>
        <w:rPr>
          <w:sz w:val="24"/>
        </w:rPr>
      </w:pPr>
      <w:r w:rsidRPr="00DC1FB6">
        <w:rPr>
          <w:sz w:val="24"/>
        </w:rPr>
        <w:lastRenderedPageBreak/>
        <w:t xml:space="preserve">Mục 5: </w:t>
      </w:r>
    </w:p>
    <w:p w14:paraId="1CEE1043" w14:textId="77777777" w:rsidR="00C33720" w:rsidRPr="00DC1FB6" w:rsidRDefault="00C33720" w:rsidP="00CD0A7B">
      <w:pPr>
        <w:keepNext w:val="0"/>
        <w:widowControl w:val="0"/>
        <w:numPr>
          <w:ilvl w:val="0"/>
          <w:numId w:val="27"/>
        </w:numPr>
        <w:tabs>
          <w:tab w:val="left" w:pos="284"/>
          <w:tab w:val="left" w:pos="709"/>
        </w:tabs>
        <w:spacing w:before="20" w:after="20" w:line="288" w:lineRule="auto"/>
        <w:rPr>
          <w:sz w:val="24"/>
        </w:rPr>
      </w:pPr>
      <w:r w:rsidRPr="00DC1FB6">
        <w:rPr>
          <w:sz w:val="24"/>
        </w:rPr>
        <w:t>Nơi thường trú (*): Tìm kiếm/Chọn trong danh mục Tỉnh/TP; Quận/huyện; Xã/Phường</w:t>
      </w:r>
    </w:p>
    <w:p w14:paraId="73F29E26" w14:textId="77777777" w:rsidR="001F7396" w:rsidRPr="00DC1FB6" w:rsidRDefault="001F7396" w:rsidP="00CD0A7B">
      <w:pPr>
        <w:keepNext w:val="0"/>
        <w:widowControl w:val="0"/>
        <w:numPr>
          <w:ilvl w:val="0"/>
          <w:numId w:val="28"/>
        </w:numPr>
        <w:tabs>
          <w:tab w:val="left" w:pos="284"/>
          <w:tab w:val="left" w:pos="709"/>
        </w:tabs>
        <w:spacing w:before="20" w:after="20" w:line="288" w:lineRule="auto"/>
        <w:rPr>
          <w:sz w:val="24"/>
        </w:rPr>
      </w:pPr>
      <w:r w:rsidRPr="00DC1FB6">
        <w:rPr>
          <w:sz w:val="24"/>
        </w:rPr>
        <w:t>Địa chỉ: Nhập thông tin địa chỉ</w:t>
      </w:r>
    </w:p>
    <w:p w14:paraId="3DAA0068" w14:textId="77777777" w:rsidR="001F7396" w:rsidRPr="00DC1FB6" w:rsidRDefault="001F7396" w:rsidP="00CD0A7B">
      <w:pPr>
        <w:keepNext w:val="0"/>
        <w:widowControl w:val="0"/>
        <w:numPr>
          <w:ilvl w:val="0"/>
          <w:numId w:val="28"/>
        </w:numPr>
        <w:tabs>
          <w:tab w:val="left" w:pos="284"/>
          <w:tab w:val="left" w:pos="709"/>
        </w:tabs>
        <w:spacing w:before="20" w:after="20" w:line="288" w:lineRule="auto"/>
        <w:rPr>
          <w:sz w:val="24"/>
        </w:rPr>
      </w:pPr>
      <w:r w:rsidRPr="00DC1FB6">
        <w:rPr>
          <w:sz w:val="24"/>
        </w:rPr>
        <w:t>Nơi thường trú trên 18 tháng tại khu vực 1: Tích chọn</w:t>
      </w:r>
    </w:p>
    <w:p w14:paraId="3DDE5F23" w14:textId="77777777" w:rsidR="001F7396" w:rsidRPr="00DC1FB6" w:rsidRDefault="001F7396" w:rsidP="00CD0A7B">
      <w:pPr>
        <w:keepNext w:val="0"/>
        <w:widowControl w:val="0"/>
        <w:numPr>
          <w:ilvl w:val="0"/>
          <w:numId w:val="28"/>
        </w:numPr>
        <w:tabs>
          <w:tab w:val="left" w:pos="284"/>
          <w:tab w:val="left" w:pos="709"/>
        </w:tabs>
        <w:spacing w:before="20" w:after="20" w:line="288" w:lineRule="auto"/>
        <w:rPr>
          <w:sz w:val="24"/>
        </w:rPr>
      </w:pPr>
      <w:r w:rsidRPr="00DC1FB6">
        <w:rPr>
          <w:sz w:val="24"/>
        </w:rPr>
        <w:t xml:space="preserve">Nơi thường trú trên 18 tháng tại xã đặc biệt khó </w:t>
      </w:r>
      <w:r w:rsidR="00783AD9" w:rsidRPr="00DC1FB6">
        <w:rPr>
          <w:sz w:val="24"/>
        </w:rPr>
        <w:t>khăn</w:t>
      </w:r>
      <w:r w:rsidRPr="00DC1FB6">
        <w:rPr>
          <w:sz w:val="24"/>
        </w:rPr>
        <w:t>: Tích chọn</w:t>
      </w:r>
    </w:p>
    <w:p w14:paraId="16F494E3" w14:textId="77777777" w:rsidR="001F7396" w:rsidRPr="00DC1FB6" w:rsidRDefault="001F7396" w:rsidP="00CD0A7B">
      <w:pPr>
        <w:keepNext w:val="0"/>
        <w:widowControl w:val="0"/>
        <w:numPr>
          <w:ilvl w:val="0"/>
          <w:numId w:val="28"/>
        </w:numPr>
        <w:tabs>
          <w:tab w:val="left" w:pos="284"/>
          <w:tab w:val="left" w:pos="709"/>
        </w:tabs>
        <w:spacing w:before="20" w:after="20" w:line="288" w:lineRule="auto"/>
        <w:rPr>
          <w:sz w:val="24"/>
        </w:rPr>
      </w:pPr>
      <w:r w:rsidRPr="00DC1FB6">
        <w:rPr>
          <w:sz w:val="24"/>
        </w:rPr>
        <w:t>Thời gian thường trú:</w:t>
      </w:r>
      <w:r w:rsidR="00783AD9" w:rsidRPr="00DC1FB6">
        <w:rPr>
          <w:sz w:val="24"/>
        </w:rPr>
        <w:t xml:space="preserve"> Nhập khi tích chọn “Nơi thường trú trên 18 tháng tại xã đặc biệt khó khan”</w:t>
      </w:r>
      <w:r w:rsidRPr="00DC1FB6">
        <w:rPr>
          <w:sz w:val="24"/>
        </w:rPr>
        <w:t xml:space="preserve"> </w:t>
      </w:r>
      <w:r w:rsidR="00783AD9" w:rsidRPr="00DC1FB6">
        <w:rPr>
          <w:sz w:val="24"/>
        </w:rPr>
        <w:t>Chọn ngày/Nhập dạng dd/mm/yyyy</w:t>
      </w:r>
    </w:p>
    <w:p w14:paraId="400093C5" w14:textId="77777777" w:rsidR="009D3AD2" w:rsidRPr="00DC1FB6" w:rsidRDefault="009D3AD2" w:rsidP="00CD0A7B">
      <w:pPr>
        <w:keepNext w:val="0"/>
        <w:widowControl w:val="0"/>
        <w:numPr>
          <w:ilvl w:val="0"/>
          <w:numId w:val="24"/>
        </w:numPr>
        <w:tabs>
          <w:tab w:val="left" w:pos="284"/>
          <w:tab w:val="left" w:pos="709"/>
        </w:tabs>
        <w:spacing w:before="20" w:after="20" w:line="288" w:lineRule="auto"/>
        <w:rPr>
          <w:sz w:val="24"/>
        </w:rPr>
      </w:pPr>
      <w:r w:rsidRPr="00DC1FB6">
        <w:rPr>
          <w:sz w:val="24"/>
        </w:rPr>
        <w:t>Mục 6: Nơi học THPT hoặc tương đương (*)</w:t>
      </w:r>
    </w:p>
    <w:p w14:paraId="7131B518" w14:textId="77777777" w:rsidR="009D3AD2" w:rsidRPr="00DC1FB6" w:rsidRDefault="009D3AD2" w:rsidP="00CD0A7B">
      <w:pPr>
        <w:keepNext w:val="0"/>
        <w:widowControl w:val="0"/>
        <w:numPr>
          <w:ilvl w:val="0"/>
          <w:numId w:val="29"/>
        </w:numPr>
        <w:tabs>
          <w:tab w:val="left" w:pos="284"/>
          <w:tab w:val="left" w:pos="709"/>
        </w:tabs>
        <w:spacing w:before="20" w:after="20" w:line="288" w:lineRule="auto"/>
        <w:rPr>
          <w:sz w:val="24"/>
        </w:rPr>
      </w:pPr>
      <w:r w:rsidRPr="00DC1FB6">
        <w:rPr>
          <w:sz w:val="24"/>
        </w:rPr>
        <w:t>Tỉnh (TP): Tìm kiếm theo mã tỉnh, tên tỉnh /chọn từ danh sách tỉnh (TP)</w:t>
      </w:r>
    </w:p>
    <w:p w14:paraId="1AFD5354" w14:textId="77777777" w:rsidR="009D3AD2" w:rsidRPr="00DC1FB6" w:rsidRDefault="009D3AD2" w:rsidP="00CD0A7B">
      <w:pPr>
        <w:keepNext w:val="0"/>
        <w:widowControl w:val="0"/>
        <w:numPr>
          <w:ilvl w:val="0"/>
          <w:numId w:val="29"/>
        </w:numPr>
        <w:tabs>
          <w:tab w:val="left" w:pos="284"/>
          <w:tab w:val="left" w:pos="709"/>
        </w:tabs>
        <w:spacing w:before="20" w:after="20" w:line="288" w:lineRule="auto"/>
        <w:rPr>
          <w:sz w:val="24"/>
        </w:rPr>
      </w:pPr>
      <w:r w:rsidRPr="00DC1FB6">
        <w:rPr>
          <w:sz w:val="24"/>
        </w:rPr>
        <w:t>Trường THPT: Tìm kiếm theo mã trường THPT, tên trường THPT /chọn từ danh sách trường THPT</w:t>
      </w:r>
    </w:p>
    <w:p w14:paraId="03728FDE" w14:textId="77777777" w:rsidR="009D3AD2" w:rsidRPr="00DC1FB6" w:rsidRDefault="004B2A35" w:rsidP="00CD0A7B">
      <w:pPr>
        <w:keepNext w:val="0"/>
        <w:widowControl w:val="0"/>
        <w:numPr>
          <w:ilvl w:val="0"/>
          <w:numId w:val="29"/>
        </w:numPr>
        <w:tabs>
          <w:tab w:val="left" w:pos="284"/>
          <w:tab w:val="left" w:pos="709"/>
        </w:tabs>
        <w:spacing w:before="20" w:after="20" w:line="288" w:lineRule="auto"/>
        <w:rPr>
          <w:sz w:val="24"/>
        </w:rPr>
      </w:pPr>
      <w:r w:rsidRPr="00DC1FB6">
        <w:rPr>
          <w:sz w:val="24"/>
        </w:rPr>
        <w:t>Tên lớp 12 (*): Nhập tên lớp 12</w:t>
      </w:r>
    </w:p>
    <w:p w14:paraId="5D05DCA9" w14:textId="77777777" w:rsidR="004B2A35" w:rsidRPr="00DC1FB6" w:rsidRDefault="004B2A35" w:rsidP="00CD0A7B">
      <w:pPr>
        <w:keepNext w:val="0"/>
        <w:widowControl w:val="0"/>
        <w:numPr>
          <w:ilvl w:val="0"/>
          <w:numId w:val="24"/>
        </w:numPr>
        <w:tabs>
          <w:tab w:val="left" w:pos="284"/>
          <w:tab w:val="left" w:pos="709"/>
        </w:tabs>
        <w:spacing w:before="20" w:after="20" w:line="288" w:lineRule="auto"/>
        <w:rPr>
          <w:sz w:val="24"/>
        </w:rPr>
      </w:pPr>
      <w:r w:rsidRPr="00DC1FB6">
        <w:rPr>
          <w:sz w:val="24"/>
        </w:rPr>
        <w:t>Mục 7: Điện thoại, email: Nhập đúng định dạng điện thoại, email</w:t>
      </w:r>
    </w:p>
    <w:p w14:paraId="44EF3542" w14:textId="77777777" w:rsidR="004B2A35" w:rsidRPr="00DC1FB6" w:rsidRDefault="004B2A35" w:rsidP="00CD0A7B">
      <w:pPr>
        <w:keepNext w:val="0"/>
        <w:widowControl w:val="0"/>
        <w:numPr>
          <w:ilvl w:val="0"/>
          <w:numId w:val="24"/>
        </w:numPr>
        <w:tabs>
          <w:tab w:val="left" w:pos="284"/>
          <w:tab w:val="left" w:pos="709"/>
        </w:tabs>
        <w:spacing w:before="20" w:after="20" w:line="288" w:lineRule="auto"/>
        <w:rPr>
          <w:sz w:val="24"/>
        </w:rPr>
      </w:pPr>
      <w:r w:rsidRPr="00DC1FB6">
        <w:rPr>
          <w:sz w:val="24"/>
        </w:rPr>
        <w:t>Mục 8: Địa chỉ liên hệ (*): Nhập địa chỉ liên hệ</w:t>
      </w:r>
    </w:p>
    <w:p w14:paraId="27DAF41A" w14:textId="77777777" w:rsidR="004B2A35" w:rsidRPr="00DC1FB6" w:rsidRDefault="004B2A35" w:rsidP="00CD0A7B">
      <w:pPr>
        <w:keepNext w:val="0"/>
        <w:widowControl w:val="0"/>
        <w:numPr>
          <w:ilvl w:val="0"/>
          <w:numId w:val="24"/>
        </w:numPr>
        <w:tabs>
          <w:tab w:val="left" w:pos="284"/>
          <w:tab w:val="left" w:pos="709"/>
        </w:tabs>
        <w:spacing w:before="20" w:after="20" w:line="288" w:lineRule="auto"/>
        <w:rPr>
          <w:sz w:val="24"/>
        </w:rPr>
      </w:pPr>
      <w:r w:rsidRPr="00DC1FB6">
        <w:rPr>
          <w:sz w:val="24"/>
        </w:rPr>
        <w:t>Mục 9: Hình thức giáo dục phổ thông (*): Chọn một trong hai GDPT hoặc GDTX</w:t>
      </w:r>
    </w:p>
    <w:p w14:paraId="15D35C18" w14:textId="77777777" w:rsidR="004031F8" w:rsidRPr="00DC1FB6" w:rsidRDefault="004031F8"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10: </w:t>
      </w:r>
      <w:r w:rsidR="00052000" w:rsidRPr="00DC1FB6">
        <w:rPr>
          <w:sz w:val="24"/>
        </w:rPr>
        <w:t>Chỉ dành cho thí sinh tự do, thí sinh đang học lớp 12 không chọn mục này</w:t>
      </w:r>
    </w:p>
    <w:p w14:paraId="6880C59B" w14:textId="77777777" w:rsidR="00A76D48" w:rsidRPr="00DC1FB6" w:rsidRDefault="00A76D48"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11, 12: Hệ thống hiển thị theo thông tin </w:t>
      </w:r>
      <w:r w:rsidR="0024279D" w:rsidRPr="00DC1FB6">
        <w:rPr>
          <w:sz w:val="24"/>
        </w:rPr>
        <w:t xml:space="preserve">gắn với </w:t>
      </w:r>
      <w:r w:rsidRPr="00DC1FB6">
        <w:rPr>
          <w:sz w:val="24"/>
        </w:rPr>
        <w:t>tài khoản đăng nhập</w:t>
      </w:r>
    </w:p>
    <w:p w14:paraId="2F29B0B0" w14:textId="77777777" w:rsidR="00A76D48" w:rsidRPr="00DC1FB6" w:rsidRDefault="00A76D48" w:rsidP="00CD0A7B">
      <w:pPr>
        <w:keepNext w:val="0"/>
        <w:widowControl w:val="0"/>
        <w:numPr>
          <w:ilvl w:val="0"/>
          <w:numId w:val="24"/>
        </w:numPr>
        <w:tabs>
          <w:tab w:val="left" w:pos="284"/>
          <w:tab w:val="left" w:pos="709"/>
        </w:tabs>
        <w:spacing w:before="20" w:after="20" w:line="288" w:lineRule="auto"/>
        <w:rPr>
          <w:sz w:val="24"/>
        </w:rPr>
      </w:pPr>
      <w:r w:rsidRPr="00DC1FB6">
        <w:rPr>
          <w:sz w:val="24"/>
        </w:rPr>
        <w:t>Mục 13: Tích chọn bài thi theo quy chế thi tốt nghiệp THPT</w:t>
      </w:r>
    </w:p>
    <w:p w14:paraId="6D6C208F" w14:textId="77777777" w:rsidR="00066D1F" w:rsidRPr="00DC1FB6" w:rsidRDefault="00A76D48" w:rsidP="00CD0A7B">
      <w:pPr>
        <w:keepNext w:val="0"/>
        <w:widowControl w:val="0"/>
        <w:numPr>
          <w:ilvl w:val="0"/>
          <w:numId w:val="24"/>
        </w:numPr>
        <w:tabs>
          <w:tab w:val="left" w:pos="284"/>
          <w:tab w:val="left" w:pos="709"/>
        </w:tabs>
        <w:spacing w:before="20" w:after="20" w:line="288" w:lineRule="auto"/>
        <w:rPr>
          <w:sz w:val="24"/>
        </w:rPr>
      </w:pPr>
      <w:r w:rsidRPr="00DC1FB6">
        <w:rPr>
          <w:sz w:val="24"/>
        </w:rPr>
        <w:t>Mục 14:</w:t>
      </w:r>
      <w:r w:rsidR="004E0999" w:rsidRPr="00DC1FB6">
        <w:rPr>
          <w:sz w:val="24"/>
        </w:rPr>
        <w:t xml:space="preserve"> Chứng chỉ miễn thi ngoại ngữ</w:t>
      </w:r>
    </w:p>
    <w:p w14:paraId="6829F8DF" w14:textId="77777777" w:rsidR="00066D1F" w:rsidRPr="00DC1FB6" w:rsidRDefault="00A76D48" w:rsidP="00CD0A7B">
      <w:pPr>
        <w:keepNext w:val="0"/>
        <w:widowControl w:val="0"/>
        <w:numPr>
          <w:ilvl w:val="0"/>
          <w:numId w:val="30"/>
        </w:numPr>
        <w:tabs>
          <w:tab w:val="left" w:pos="284"/>
          <w:tab w:val="left" w:pos="709"/>
        </w:tabs>
        <w:spacing w:before="20" w:after="20" w:line="288" w:lineRule="auto"/>
        <w:rPr>
          <w:sz w:val="24"/>
        </w:rPr>
      </w:pPr>
      <w:r w:rsidRPr="00DC1FB6">
        <w:rPr>
          <w:sz w:val="24"/>
        </w:rPr>
        <w:t>Ch</w:t>
      </w:r>
      <w:r w:rsidR="004D3806" w:rsidRPr="00DC1FB6">
        <w:rPr>
          <w:sz w:val="24"/>
        </w:rPr>
        <w:t>ọn chứng chỉ miễn thi ngoại ngữ</w:t>
      </w:r>
      <w:r w:rsidR="00066D1F" w:rsidRPr="00DC1FB6">
        <w:rPr>
          <w:sz w:val="24"/>
        </w:rPr>
        <w:t xml:space="preserve"> trong danh mục</w:t>
      </w:r>
    </w:p>
    <w:p w14:paraId="2D3D64A5" w14:textId="77777777" w:rsidR="00066D1F" w:rsidRPr="00DC1FB6" w:rsidRDefault="00066D1F" w:rsidP="00CD0A7B">
      <w:pPr>
        <w:keepNext w:val="0"/>
        <w:widowControl w:val="0"/>
        <w:numPr>
          <w:ilvl w:val="0"/>
          <w:numId w:val="30"/>
        </w:numPr>
        <w:tabs>
          <w:tab w:val="left" w:pos="284"/>
          <w:tab w:val="left" w:pos="709"/>
        </w:tabs>
        <w:spacing w:before="20" w:after="20" w:line="288" w:lineRule="auto"/>
        <w:rPr>
          <w:sz w:val="24"/>
        </w:rPr>
      </w:pPr>
      <w:r w:rsidRPr="00DC1FB6">
        <w:rPr>
          <w:sz w:val="24"/>
        </w:rPr>
        <w:t>N</w:t>
      </w:r>
      <w:r w:rsidR="0054349F" w:rsidRPr="00DC1FB6">
        <w:rPr>
          <w:sz w:val="24"/>
        </w:rPr>
        <w:t>hập điểm chứng chỉ ngoại ngữ: Khi chọn chứng chỉ cần nhập điểm chứng chỉ ngoại ngữ</w:t>
      </w:r>
    </w:p>
    <w:p w14:paraId="274ADB6B" w14:textId="77777777" w:rsidR="004E0999" w:rsidRPr="00DC1FB6" w:rsidRDefault="00066D1F" w:rsidP="00CD0A7B">
      <w:pPr>
        <w:keepNext w:val="0"/>
        <w:widowControl w:val="0"/>
        <w:numPr>
          <w:ilvl w:val="0"/>
          <w:numId w:val="30"/>
        </w:numPr>
        <w:tabs>
          <w:tab w:val="left" w:pos="284"/>
          <w:tab w:val="left" w:pos="709"/>
        </w:tabs>
        <w:spacing w:before="20" w:after="20" w:line="288" w:lineRule="auto"/>
        <w:rPr>
          <w:sz w:val="24"/>
        </w:rPr>
      </w:pPr>
      <w:r w:rsidRPr="00DC1FB6">
        <w:rPr>
          <w:sz w:val="24"/>
        </w:rPr>
        <w:t>Nhậ</w:t>
      </w:r>
      <w:r w:rsidR="0055575E" w:rsidRPr="00DC1FB6">
        <w:rPr>
          <w:sz w:val="24"/>
        </w:rPr>
        <w:t xml:space="preserve">p minh chứng miễn thi ngoại ngữ: </w:t>
      </w:r>
      <w:r w:rsidR="0054349F" w:rsidRPr="00DC1FB6">
        <w:rPr>
          <w:sz w:val="24"/>
        </w:rPr>
        <w:t xml:space="preserve">Khi chọn chứng chỉ cần nhập minh chứng chứng chỉ ngoại ngữ. </w:t>
      </w:r>
      <w:r w:rsidR="0055575E" w:rsidRPr="00DC1FB6">
        <w:rPr>
          <w:sz w:val="24"/>
        </w:rPr>
        <w:t>Nhập ả</w:t>
      </w:r>
      <w:r w:rsidR="00682B6B" w:rsidRPr="00DC1FB6">
        <w:rPr>
          <w:sz w:val="24"/>
        </w:rPr>
        <w:t>nh dạng png</w:t>
      </w:r>
      <w:r w:rsidR="0055575E" w:rsidRPr="00DC1FB6">
        <w:rPr>
          <w:sz w:val="24"/>
        </w:rPr>
        <w:t>, jpg, jpeg</w:t>
      </w:r>
    </w:p>
    <w:p w14:paraId="7DD06AAA" w14:textId="77777777" w:rsidR="004E0999" w:rsidRPr="00DC1FB6" w:rsidRDefault="004E0999"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15: Chứng chỉ miễn thi </w:t>
      </w:r>
      <w:r w:rsidR="0054349F" w:rsidRPr="00DC1FB6">
        <w:rPr>
          <w:sz w:val="24"/>
        </w:rPr>
        <w:t>môn Ngữ Văn</w:t>
      </w:r>
    </w:p>
    <w:p w14:paraId="3F98F0F2" w14:textId="77777777" w:rsidR="00955FA6" w:rsidRPr="00DC1FB6" w:rsidRDefault="00955FA6" w:rsidP="00CD0A7B">
      <w:pPr>
        <w:keepNext w:val="0"/>
        <w:widowControl w:val="0"/>
        <w:numPr>
          <w:ilvl w:val="0"/>
          <w:numId w:val="34"/>
        </w:numPr>
        <w:tabs>
          <w:tab w:val="left" w:pos="284"/>
          <w:tab w:val="left" w:pos="709"/>
        </w:tabs>
        <w:spacing w:before="20" w:after="20" w:line="288" w:lineRule="auto"/>
        <w:ind w:left="709" w:hanging="283"/>
        <w:rPr>
          <w:sz w:val="24"/>
        </w:rPr>
      </w:pPr>
      <w:r w:rsidRPr="00DC1FB6">
        <w:rPr>
          <w:sz w:val="24"/>
        </w:rPr>
        <w:t>Chỉ thí sinh nước ngoài chưa tốt nghiệp mới nhập được thông tin miễn thi môn Ngữ Văn</w:t>
      </w:r>
    </w:p>
    <w:p w14:paraId="6960510C" w14:textId="77777777" w:rsidR="004E0999" w:rsidRPr="00DC1FB6" w:rsidRDefault="004E0999" w:rsidP="00CD0A7B">
      <w:pPr>
        <w:keepNext w:val="0"/>
        <w:widowControl w:val="0"/>
        <w:numPr>
          <w:ilvl w:val="0"/>
          <w:numId w:val="34"/>
        </w:numPr>
        <w:tabs>
          <w:tab w:val="left" w:pos="284"/>
          <w:tab w:val="left" w:pos="709"/>
        </w:tabs>
        <w:spacing w:before="20" w:after="20" w:line="288" w:lineRule="auto"/>
        <w:ind w:hanging="579"/>
        <w:rPr>
          <w:sz w:val="24"/>
        </w:rPr>
      </w:pPr>
      <w:r w:rsidRPr="00DC1FB6">
        <w:rPr>
          <w:sz w:val="24"/>
        </w:rPr>
        <w:t>Chọn bậc chứng chỉ trong danh mục bậc chứng chỉ</w:t>
      </w:r>
    </w:p>
    <w:p w14:paraId="2F123119" w14:textId="77777777" w:rsidR="00955FA6" w:rsidRPr="00DC1FB6" w:rsidRDefault="004E0999" w:rsidP="00CD0A7B">
      <w:pPr>
        <w:keepNext w:val="0"/>
        <w:widowControl w:val="0"/>
        <w:numPr>
          <w:ilvl w:val="0"/>
          <w:numId w:val="34"/>
        </w:numPr>
        <w:tabs>
          <w:tab w:val="left" w:pos="284"/>
          <w:tab w:val="left" w:pos="709"/>
        </w:tabs>
        <w:spacing w:before="20" w:after="20" w:line="288" w:lineRule="auto"/>
        <w:ind w:hanging="579"/>
        <w:rPr>
          <w:sz w:val="24"/>
        </w:rPr>
      </w:pPr>
      <w:r w:rsidRPr="00DC1FB6">
        <w:rPr>
          <w:sz w:val="24"/>
        </w:rPr>
        <w:t>Nhập minh chứng miễn thi môn Ngữ Văn</w:t>
      </w:r>
    </w:p>
    <w:p w14:paraId="67F24999" w14:textId="77777777" w:rsidR="00955FA6" w:rsidRPr="00DC1FB6" w:rsidRDefault="00955FA6" w:rsidP="00CD0A7B">
      <w:pPr>
        <w:keepNext w:val="0"/>
        <w:widowControl w:val="0"/>
        <w:numPr>
          <w:ilvl w:val="0"/>
          <w:numId w:val="34"/>
        </w:numPr>
        <w:tabs>
          <w:tab w:val="left" w:pos="284"/>
          <w:tab w:val="left" w:pos="709"/>
        </w:tabs>
        <w:spacing w:before="20" w:after="20" w:line="288" w:lineRule="auto"/>
        <w:ind w:hanging="579"/>
        <w:rPr>
          <w:sz w:val="24"/>
        </w:rPr>
      </w:pPr>
      <w:r w:rsidRPr="00DC1FB6">
        <w:rPr>
          <w:sz w:val="24"/>
        </w:rPr>
        <w:t>Nhập minh chứng miễn thi môn Ngữ Văn: Khi chọn chứng chỉ cần nhập minh chứng chứng chỉ miễn thi môn Ngữ Văn. Nhập ảnh dạng png, jpg, jpeg</w:t>
      </w:r>
    </w:p>
    <w:p w14:paraId="54FE514A" w14:textId="77777777" w:rsidR="0055575E" w:rsidRPr="00DC1FB6" w:rsidRDefault="0055575E" w:rsidP="00CD0A7B">
      <w:pPr>
        <w:keepNext w:val="0"/>
        <w:widowControl w:val="0"/>
        <w:numPr>
          <w:ilvl w:val="0"/>
          <w:numId w:val="24"/>
        </w:numPr>
        <w:tabs>
          <w:tab w:val="left" w:pos="284"/>
          <w:tab w:val="left" w:pos="709"/>
        </w:tabs>
        <w:spacing w:before="20" w:after="20" w:line="288" w:lineRule="auto"/>
        <w:rPr>
          <w:sz w:val="24"/>
        </w:rPr>
      </w:pPr>
      <w:r w:rsidRPr="00DC1FB6">
        <w:rPr>
          <w:sz w:val="24"/>
        </w:rPr>
        <w:t>Mục 18: Năm hoàn thành chương trình cấp THPT</w:t>
      </w:r>
    </w:p>
    <w:p w14:paraId="3B817480" w14:textId="77777777" w:rsidR="0055575E" w:rsidRPr="00DC1FB6" w:rsidRDefault="0055575E"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20: Điểm khuyến khích được cộng </w:t>
      </w:r>
    </w:p>
    <w:p w14:paraId="705F2C90" w14:textId="77777777" w:rsidR="0055575E" w:rsidRPr="00DC1FB6" w:rsidRDefault="0055575E" w:rsidP="00CD0A7B">
      <w:pPr>
        <w:keepNext w:val="0"/>
        <w:widowControl w:val="0"/>
        <w:numPr>
          <w:ilvl w:val="0"/>
          <w:numId w:val="31"/>
        </w:numPr>
        <w:tabs>
          <w:tab w:val="left" w:pos="284"/>
          <w:tab w:val="left" w:pos="709"/>
        </w:tabs>
        <w:spacing w:before="20" w:after="20" w:line="288" w:lineRule="auto"/>
        <w:rPr>
          <w:sz w:val="24"/>
        </w:rPr>
      </w:pPr>
      <w:r w:rsidRPr="00DC1FB6">
        <w:rPr>
          <w:sz w:val="24"/>
        </w:rPr>
        <w:t>HS giỏi môn văn hóa (1,2,3): Chọn trong danh mục</w:t>
      </w:r>
    </w:p>
    <w:p w14:paraId="0E3D76E5" w14:textId="77777777" w:rsidR="0055575E" w:rsidRPr="00DC1FB6" w:rsidRDefault="0055575E" w:rsidP="00CD0A7B">
      <w:pPr>
        <w:keepNext w:val="0"/>
        <w:widowControl w:val="0"/>
        <w:numPr>
          <w:ilvl w:val="0"/>
          <w:numId w:val="31"/>
        </w:numPr>
        <w:tabs>
          <w:tab w:val="left" w:pos="284"/>
          <w:tab w:val="left" w:pos="709"/>
        </w:tabs>
        <w:spacing w:before="20" w:after="20" w:line="288" w:lineRule="auto"/>
        <w:rPr>
          <w:sz w:val="24"/>
        </w:rPr>
      </w:pPr>
      <w:r w:rsidRPr="00DC1FB6">
        <w:rPr>
          <w:sz w:val="24"/>
        </w:rPr>
        <w:t>Giải khác (1,2,3): Chọn trong danh mục</w:t>
      </w:r>
    </w:p>
    <w:p w14:paraId="6706D5ED" w14:textId="77777777" w:rsidR="0055575E" w:rsidRPr="00DC1FB6" w:rsidRDefault="0055575E" w:rsidP="00CD0A7B">
      <w:pPr>
        <w:keepNext w:val="0"/>
        <w:widowControl w:val="0"/>
        <w:tabs>
          <w:tab w:val="left" w:pos="284"/>
          <w:tab w:val="left" w:pos="709"/>
        </w:tabs>
        <w:spacing w:before="20" w:after="20" w:line="288" w:lineRule="auto"/>
        <w:rPr>
          <w:sz w:val="24"/>
        </w:rPr>
      </w:pPr>
      <w:r w:rsidRPr="00DC1FB6">
        <w:rPr>
          <w:sz w:val="24"/>
        </w:rPr>
        <w:t>Điểm cộng sẽ được tính và hiển thị</w:t>
      </w:r>
    </w:p>
    <w:p w14:paraId="0C49E1C8" w14:textId="77777777" w:rsidR="00B52519" w:rsidRPr="00DC1FB6" w:rsidRDefault="00B52519"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21: Diện xét tốt nghiệp: </w:t>
      </w:r>
    </w:p>
    <w:p w14:paraId="096772BA" w14:textId="77777777" w:rsidR="00B52519" w:rsidRPr="00DC1FB6" w:rsidRDefault="00B52519" w:rsidP="00CD0A7B">
      <w:pPr>
        <w:keepNext w:val="0"/>
        <w:widowControl w:val="0"/>
        <w:numPr>
          <w:ilvl w:val="0"/>
          <w:numId w:val="33"/>
        </w:numPr>
        <w:tabs>
          <w:tab w:val="left" w:pos="284"/>
          <w:tab w:val="left" w:pos="709"/>
        </w:tabs>
        <w:spacing w:before="20" w:after="20" w:line="288" w:lineRule="auto"/>
        <w:rPr>
          <w:sz w:val="24"/>
        </w:rPr>
      </w:pPr>
      <w:r w:rsidRPr="00DC1FB6">
        <w:rPr>
          <w:sz w:val="24"/>
        </w:rPr>
        <w:t>Chọn diện xét tốt nghiệp trong danh mục diện xét tốt nghiệp</w:t>
      </w:r>
    </w:p>
    <w:p w14:paraId="60A8FE78" w14:textId="77777777" w:rsidR="00682B6B" w:rsidRPr="00DC1FB6" w:rsidRDefault="00B52519" w:rsidP="00CD0A7B">
      <w:pPr>
        <w:keepNext w:val="0"/>
        <w:widowControl w:val="0"/>
        <w:numPr>
          <w:ilvl w:val="0"/>
          <w:numId w:val="30"/>
        </w:numPr>
        <w:tabs>
          <w:tab w:val="left" w:pos="284"/>
          <w:tab w:val="left" w:pos="709"/>
        </w:tabs>
        <w:spacing w:before="20" w:after="20" w:line="288" w:lineRule="auto"/>
        <w:rPr>
          <w:sz w:val="24"/>
        </w:rPr>
      </w:pPr>
      <w:r w:rsidRPr="00DC1FB6">
        <w:rPr>
          <w:sz w:val="24"/>
        </w:rPr>
        <w:t>Nhập minh chứng diện xét tốt nghiệp</w:t>
      </w:r>
      <w:r w:rsidR="00682B6B" w:rsidRPr="00DC1FB6">
        <w:rPr>
          <w:sz w:val="24"/>
        </w:rPr>
        <w:t>: Nhập ảnh dạng png, jpg, jpeg</w:t>
      </w:r>
    </w:p>
    <w:p w14:paraId="4E372493" w14:textId="77777777" w:rsidR="00B52519" w:rsidRPr="00DC1FB6" w:rsidRDefault="00682B6B" w:rsidP="00CD0A7B">
      <w:pPr>
        <w:keepNext w:val="0"/>
        <w:widowControl w:val="0"/>
        <w:numPr>
          <w:ilvl w:val="0"/>
          <w:numId w:val="24"/>
        </w:numPr>
        <w:tabs>
          <w:tab w:val="left" w:pos="284"/>
          <w:tab w:val="left" w:pos="709"/>
        </w:tabs>
        <w:spacing w:before="20" w:after="20" w:line="288" w:lineRule="auto"/>
        <w:rPr>
          <w:sz w:val="24"/>
        </w:rPr>
      </w:pPr>
      <w:r w:rsidRPr="00DC1FB6">
        <w:rPr>
          <w:sz w:val="24"/>
        </w:rPr>
        <w:lastRenderedPageBreak/>
        <w:t>Mục 17, 22: Thí sinh 12 không cần tự nhập thông tin kết quả học tập, rèn luyện</w:t>
      </w:r>
      <w:r w:rsidR="00E60595" w:rsidRPr="00DC1FB6">
        <w:rPr>
          <w:sz w:val="24"/>
        </w:rPr>
        <w:t>, thí sinh tự do chưa tốt nghiệp có thể tự nhập thông tin</w:t>
      </w:r>
    </w:p>
    <w:p w14:paraId="3482F338" w14:textId="77777777" w:rsidR="00FC1EFB" w:rsidRPr="00DC1FB6" w:rsidRDefault="00207EFA" w:rsidP="00CD0A7B">
      <w:pPr>
        <w:keepNext w:val="0"/>
        <w:widowControl w:val="0"/>
        <w:tabs>
          <w:tab w:val="left" w:pos="284"/>
          <w:tab w:val="left" w:pos="709"/>
        </w:tabs>
        <w:spacing w:before="20" w:after="20" w:line="288" w:lineRule="auto"/>
        <w:rPr>
          <w:sz w:val="24"/>
        </w:rPr>
      </w:pPr>
      <w:r w:rsidRPr="00DC1FB6">
        <w:rPr>
          <w:b/>
          <w:color w:val="000000"/>
          <w:sz w:val="24"/>
        </w:rPr>
        <w:t>Bước 4</w:t>
      </w:r>
      <w:r w:rsidR="00CF5589" w:rsidRPr="00DC1FB6">
        <w:rPr>
          <w:b/>
          <w:color w:val="000000"/>
          <w:sz w:val="24"/>
        </w:rPr>
        <w:t>:</w:t>
      </w:r>
      <w:r w:rsidR="00CF5589" w:rsidRPr="00DC1FB6">
        <w:rPr>
          <w:color w:val="000000"/>
          <w:sz w:val="24"/>
        </w:rPr>
        <w:t xml:space="preserve"> </w:t>
      </w:r>
      <w:r w:rsidR="00FC1EFB" w:rsidRPr="00DC1FB6">
        <w:rPr>
          <w:sz w:val="24"/>
        </w:rPr>
        <w:t xml:space="preserve">Nhấn nút </w:t>
      </w:r>
      <w:r w:rsidR="00BB1BDC" w:rsidRPr="00DC1FB6">
        <w:rPr>
          <w:b/>
          <w:sz w:val="24"/>
        </w:rPr>
        <w:t xml:space="preserve">Lưu </w:t>
      </w:r>
      <w:r w:rsidR="00E742CC" w:rsidRPr="00DC1FB6">
        <w:rPr>
          <w:b/>
          <w:sz w:val="24"/>
        </w:rPr>
        <w:t xml:space="preserve">Phiếu </w:t>
      </w:r>
      <w:r w:rsidR="00FC1EFB" w:rsidRPr="00DC1FB6">
        <w:rPr>
          <w:b/>
          <w:sz w:val="24"/>
        </w:rPr>
        <w:t>đăng ký</w:t>
      </w:r>
      <w:r w:rsidR="00FC1EFB" w:rsidRPr="00DC1FB6">
        <w:rPr>
          <w:sz w:val="24"/>
        </w:rPr>
        <w:t xml:space="preserve"> để lưu thông tin phiếu đăng ký</w:t>
      </w:r>
    </w:p>
    <w:p w14:paraId="1EB980B0" w14:textId="77777777" w:rsidR="001E02AB" w:rsidRPr="00DC1FB6" w:rsidRDefault="0080464C" w:rsidP="00CD0A7B">
      <w:pPr>
        <w:pStyle w:val="Heading3"/>
        <w:keepNext w:val="0"/>
        <w:widowControl w:val="0"/>
        <w:rPr>
          <w:noProof/>
        </w:rPr>
      </w:pPr>
      <w:bookmarkStart w:id="29" w:name="_Toc193707579"/>
      <w:r w:rsidRPr="00DC1FB6">
        <w:rPr>
          <w:noProof/>
        </w:rPr>
        <w:t>Đăng ký dự thi dành cho thí sinh tự do, đ</w:t>
      </w:r>
      <w:r w:rsidR="001E02AB" w:rsidRPr="00DC1FB6">
        <w:rPr>
          <w:noProof/>
        </w:rPr>
        <w:t xml:space="preserve">ăng nhập bằng dịch vụ công </w:t>
      </w:r>
      <w:r w:rsidR="00AA7D34" w:rsidRPr="00DC1FB6">
        <w:rPr>
          <w:noProof/>
        </w:rPr>
        <w:t xml:space="preserve">Quốc gia </w:t>
      </w:r>
      <w:r w:rsidR="001E02AB" w:rsidRPr="00DC1FB6">
        <w:rPr>
          <w:noProof/>
        </w:rPr>
        <w:t xml:space="preserve">sau đó nhập </w:t>
      </w:r>
      <w:r w:rsidR="00937243" w:rsidRPr="00DC1FB6">
        <w:rPr>
          <w:noProof/>
        </w:rPr>
        <w:t>PĐK</w:t>
      </w:r>
      <w:bookmarkEnd w:id="29"/>
    </w:p>
    <w:p w14:paraId="4D8AB581" w14:textId="77777777" w:rsidR="00AA7D34" w:rsidRPr="00DC1FB6" w:rsidRDefault="00AA7D34" w:rsidP="00CD0A7B">
      <w:pPr>
        <w:keepNext w:val="0"/>
        <w:widowControl w:val="0"/>
        <w:spacing w:line="276" w:lineRule="auto"/>
        <w:rPr>
          <w:sz w:val="24"/>
        </w:rPr>
      </w:pPr>
      <w:r w:rsidRPr="00DC1FB6">
        <w:rPr>
          <w:sz w:val="24"/>
        </w:rPr>
        <w:t>a) Mục đích, ý nghĩa của chức năng</w:t>
      </w:r>
    </w:p>
    <w:p w14:paraId="5D620056" w14:textId="77777777" w:rsidR="00AA7D34" w:rsidRPr="00DC1FB6" w:rsidRDefault="00AA7D34"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 xml:space="preserve">Chức năng cho phép người dùng </w:t>
      </w:r>
      <w:r w:rsidRPr="00DC1FB6">
        <w:rPr>
          <w:color w:val="000000"/>
          <w:sz w:val="24"/>
          <w:lang w:eastAsia="zh-CN"/>
        </w:rPr>
        <w:t>đăng nhập hệ thống bằng từ Cổng dịch vụ công quốc gia và nhập phiếu đăng ký</w:t>
      </w:r>
    </w:p>
    <w:p w14:paraId="13B3C15B" w14:textId="5D3AFFA3" w:rsidR="00AA7D34" w:rsidRDefault="00AA7D34" w:rsidP="00CD0A7B">
      <w:pPr>
        <w:keepNext w:val="0"/>
        <w:widowControl w:val="0"/>
        <w:spacing w:line="276" w:lineRule="auto"/>
        <w:rPr>
          <w:sz w:val="24"/>
        </w:rPr>
      </w:pPr>
      <w:r w:rsidRPr="00DC1FB6">
        <w:rPr>
          <w:sz w:val="24"/>
        </w:rPr>
        <w:t>- Đối tượng sử dụng: Thí sinh</w:t>
      </w:r>
    </w:p>
    <w:p w14:paraId="3B6DE808" w14:textId="05ECFD63" w:rsidR="00C44B02" w:rsidRPr="00DC1FB6" w:rsidRDefault="00C44B02" w:rsidP="00CD0A7B">
      <w:pPr>
        <w:keepNext w:val="0"/>
        <w:widowControl w:val="0"/>
        <w:spacing w:line="276" w:lineRule="auto"/>
        <w:rPr>
          <w:sz w:val="24"/>
        </w:rPr>
      </w:pPr>
      <w:r>
        <w:rPr>
          <w:sz w:val="24"/>
        </w:rPr>
        <w:t>- Đường dẫn chức năng: thisinh.thitotnghiepthpt.edu.vn</w:t>
      </w:r>
    </w:p>
    <w:p w14:paraId="09E51722" w14:textId="452D2824" w:rsidR="00692400" w:rsidRPr="00DC1FB6" w:rsidRDefault="00692400" w:rsidP="00CD0A7B">
      <w:pPr>
        <w:keepNext w:val="0"/>
        <w:widowControl w:val="0"/>
        <w:rPr>
          <w:b/>
          <w:sz w:val="24"/>
        </w:rPr>
      </w:pPr>
      <w:commentRangeStart w:id="30"/>
      <w:commentRangeStart w:id="31"/>
      <w:commentRangeStart w:id="32"/>
      <w:r w:rsidRPr="00DC1FB6">
        <w:rPr>
          <w:b/>
          <w:sz w:val="24"/>
          <w:highlight w:val="yellow"/>
        </w:rPr>
        <w:t xml:space="preserve">Lưu ý: Nội dung </w:t>
      </w:r>
      <w:r w:rsidR="00EA73FF" w:rsidRPr="00DC1FB6">
        <w:rPr>
          <w:b/>
          <w:sz w:val="24"/>
          <w:highlight w:val="yellow"/>
        </w:rPr>
        <w:t xml:space="preserve">mục 4.1.2 </w:t>
      </w:r>
      <w:r w:rsidRPr="00DC1FB6">
        <w:rPr>
          <w:b/>
          <w:sz w:val="24"/>
          <w:highlight w:val="yellow"/>
        </w:rPr>
        <w:t>áp dụng với Thí sinh tự do, với Thí sinh đang học lớp 12 vui lòng xem mục 4.1.</w:t>
      </w:r>
      <w:commentRangeEnd w:id="30"/>
      <w:r w:rsidRPr="00DC1FB6">
        <w:rPr>
          <w:rStyle w:val="CommentReference"/>
          <w:rFonts w:ascii=".VnTime" w:hAnsi=".VnTime" w:cs="Times New Roman"/>
          <w:sz w:val="24"/>
          <w:szCs w:val="24"/>
          <w:highlight w:val="yellow"/>
        </w:rPr>
        <w:commentReference w:id="30"/>
      </w:r>
      <w:r w:rsidRPr="00DC1FB6">
        <w:rPr>
          <w:b/>
          <w:sz w:val="24"/>
          <w:highlight w:val="yellow"/>
        </w:rPr>
        <w:t>1.</w:t>
      </w:r>
      <w:commentRangeEnd w:id="31"/>
      <w:r w:rsidRPr="00DC1FB6">
        <w:rPr>
          <w:rStyle w:val="CommentReference"/>
          <w:rFonts w:ascii=".VnTime" w:hAnsi=".VnTime" w:cs="Times New Roman"/>
          <w:sz w:val="24"/>
          <w:szCs w:val="24"/>
          <w:highlight w:val="yellow"/>
        </w:rPr>
        <w:commentReference w:id="31"/>
      </w:r>
      <w:commentRangeEnd w:id="32"/>
      <w:r w:rsidR="00DB0F73" w:rsidRPr="00DC1FB6">
        <w:rPr>
          <w:rStyle w:val="CommentReference"/>
          <w:rFonts w:ascii=".VnTime" w:hAnsi=".VnTime" w:cs="Times New Roman"/>
          <w:sz w:val="24"/>
          <w:szCs w:val="24"/>
        </w:rPr>
        <w:commentReference w:id="32"/>
      </w:r>
    </w:p>
    <w:p w14:paraId="34B530B8" w14:textId="77777777" w:rsidR="00AA7D34" w:rsidRPr="00DC1FB6" w:rsidRDefault="00AA7D34" w:rsidP="00CD0A7B">
      <w:pPr>
        <w:keepNext w:val="0"/>
        <w:widowControl w:val="0"/>
        <w:rPr>
          <w:sz w:val="24"/>
        </w:rPr>
      </w:pPr>
      <w:r w:rsidRPr="00DC1FB6">
        <w:rPr>
          <w:sz w:val="24"/>
        </w:rPr>
        <w:t>b) Các bước thực hiện</w:t>
      </w:r>
    </w:p>
    <w:p w14:paraId="261AD39E" w14:textId="77777777" w:rsidR="0009611D" w:rsidRPr="00DC1FB6" w:rsidRDefault="00251538" w:rsidP="00CD0A7B">
      <w:pPr>
        <w:keepNext w:val="0"/>
        <w:widowControl w:val="0"/>
        <w:rPr>
          <w:sz w:val="24"/>
        </w:rPr>
      </w:pPr>
      <w:r w:rsidRPr="00DC1FB6">
        <w:rPr>
          <w:b/>
          <w:sz w:val="24"/>
        </w:rPr>
        <w:t>Bước 1:</w:t>
      </w:r>
      <w:r w:rsidRPr="00DC1FB6">
        <w:rPr>
          <w:sz w:val="24"/>
        </w:rPr>
        <w:t xml:space="preserve"> </w:t>
      </w:r>
      <w:r w:rsidR="007038B0" w:rsidRPr="00DC1FB6">
        <w:rPr>
          <w:sz w:val="24"/>
        </w:rPr>
        <w:t>Tại màn hình đăng nhập, thí sinh n</w:t>
      </w:r>
      <w:r w:rsidRPr="00DC1FB6">
        <w:rPr>
          <w:sz w:val="24"/>
        </w:rPr>
        <w:t xml:space="preserve">hấn nút </w:t>
      </w:r>
      <w:r w:rsidRPr="00DC1FB6">
        <w:rPr>
          <w:b/>
          <w:sz w:val="24"/>
        </w:rPr>
        <w:t>Đăng nhập Cổng dịch vụ công quốc gia</w:t>
      </w:r>
    </w:p>
    <w:p w14:paraId="6E3526E4" w14:textId="4EFECE46" w:rsidR="0009611D" w:rsidRPr="00DC1FB6" w:rsidRDefault="00BF29D0" w:rsidP="00CD0A7B">
      <w:pPr>
        <w:keepNext w:val="0"/>
        <w:widowControl w:val="0"/>
        <w:rPr>
          <w:sz w:val="24"/>
        </w:rPr>
      </w:pPr>
      <w:r w:rsidRPr="00DC1FB6">
        <w:rPr>
          <w:noProof/>
          <w:sz w:val="24"/>
        </w:rPr>
        <w:drawing>
          <wp:inline distT="0" distB="0" distL="0" distR="0" wp14:anchorId="203C31D7" wp14:editId="7F1F589C">
            <wp:extent cx="5761990" cy="2876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990" cy="2876550"/>
                    </a:xfrm>
                    <a:prstGeom prst="rect">
                      <a:avLst/>
                    </a:prstGeom>
                  </pic:spPr>
                </pic:pic>
              </a:graphicData>
            </a:graphic>
          </wp:inline>
        </w:drawing>
      </w:r>
    </w:p>
    <w:p w14:paraId="0821F882" w14:textId="77777777" w:rsidR="0009611D" w:rsidRPr="00DC1FB6" w:rsidRDefault="00251538" w:rsidP="00CD0A7B">
      <w:pPr>
        <w:keepNext w:val="0"/>
        <w:widowControl w:val="0"/>
        <w:rPr>
          <w:noProof/>
          <w:sz w:val="24"/>
        </w:rPr>
      </w:pPr>
      <w:r w:rsidRPr="00DC1FB6">
        <w:rPr>
          <w:b/>
          <w:noProof/>
          <w:sz w:val="24"/>
        </w:rPr>
        <w:t>Bước 2:</w:t>
      </w:r>
      <w:r w:rsidRPr="00DC1FB6">
        <w:rPr>
          <w:noProof/>
          <w:sz w:val="24"/>
        </w:rPr>
        <w:t xml:space="preserve"> </w:t>
      </w:r>
      <w:r w:rsidR="00DE6899" w:rsidRPr="00DC1FB6">
        <w:rPr>
          <w:noProof/>
          <w:sz w:val="24"/>
        </w:rPr>
        <w:t>Thí sinh đăng nhập C</w:t>
      </w:r>
      <w:r w:rsidR="0009611D" w:rsidRPr="00DC1FB6">
        <w:rPr>
          <w:noProof/>
          <w:sz w:val="24"/>
        </w:rPr>
        <w:t xml:space="preserve">ổng dịch vụ công quốc </w:t>
      </w:r>
      <w:r w:rsidR="00DE6899" w:rsidRPr="00DC1FB6">
        <w:rPr>
          <w:noProof/>
          <w:sz w:val="24"/>
        </w:rPr>
        <w:t>gia</w:t>
      </w:r>
    </w:p>
    <w:p w14:paraId="1A475A7C" w14:textId="77777777" w:rsidR="00251538" w:rsidRPr="00DC1FB6" w:rsidRDefault="00AA3A53" w:rsidP="00CD0A7B">
      <w:pPr>
        <w:keepNext w:val="0"/>
        <w:widowControl w:val="0"/>
        <w:rPr>
          <w:sz w:val="24"/>
        </w:rPr>
      </w:pPr>
      <w:r w:rsidRPr="00DC1FB6">
        <w:rPr>
          <w:noProof/>
          <w:sz w:val="24"/>
        </w:rPr>
        <w:lastRenderedPageBreak/>
        <w:drawing>
          <wp:inline distT="0" distB="0" distL="0" distR="0" wp14:anchorId="642D1693" wp14:editId="30C7EB9B">
            <wp:extent cx="5753100" cy="27622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14:paraId="3E6716EC" w14:textId="2C1A5CA2" w:rsidR="004946F5" w:rsidRPr="00DC1FB6" w:rsidRDefault="00F34FF0" w:rsidP="00CD0A7B">
      <w:pPr>
        <w:keepNext w:val="0"/>
        <w:widowControl w:val="0"/>
        <w:rPr>
          <w:b/>
          <w:noProof/>
          <w:sz w:val="24"/>
        </w:rPr>
      </w:pPr>
      <w:r w:rsidRPr="00DC1FB6">
        <w:rPr>
          <w:b/>
          <w:noProof/>
          <w:sz w:val="24"/>
        </w:rPr>
        <w:t xml:space="preserve">Bước </w:t>
      </w:r>
      <w:r w:rsidR="0009611D" w:rsidRPr="00DC1FB6">
        <w:rPr>
          <w:b/>
          <w:noProof/>
          <w:sz w:val="24"/>
        </w:rPr>
        <w:t>3</w:t>
      </w:r>
      <w:r w:rsidRPr="00DC1FB6">
        <w:rPr>
          <w:b/>
          <w:noProof/>
          <w:sz w:val="24"/>
        </w:rPr>
        <w:t>:</w:t>
      </w:r>
      <w:r w:rsidRPr="00DC1FB6">
        <w:rPr>
          <w:noProof/>
          <w:sz w:val="24"/>
        </w:rPr>
        <w:t xml:space="preserve"> Sau khi đăng nhập </w:t>
      </w:r>
      <w:r w:rsidR="0054349F" w:rsidRPr="00DC1FB6">
        <w:rPr>
          <w:noProof/>
          <w:sz w:val="24"/>
        </w:rPr>
        <w:t xml:space="preserve">Dịch vụ Công quốc gia </w:t>
      </w:r>
      <w:r w:rsidR="009474A0" w:rsidRPr="00DC1FB6">
        <w:rPr>
          <w:noProof/>
          <w:sz w:val="24"/>
        </w:rPr>
        <w:t>thí sinh</w:t>
      </w:r>
      <w:r w:rsidR="0054349F" w:rsidRPr="00DC1FB6">
        <w:rPr>
          <w:noProof/>
          <w:sz w:val="24"/>
        </w:rPr>
        <w:t xml:space="preserve"> </w:t>
      </w:r>
      <w:r w:rsidR="004946F5" w:rsidRPr="00DC1FB6">
        <w:rPr>
          <w:noProof/>
          <w:sz w:val="24"/>
        </w:rPr>
        <w:t>chọn</w:t>
      </w:r>
      <w:r w:rsidR="00DE3BA7" w:rsidRPr="00DC1FB6">
        <w:rPr>
          <w:noProof/>
          <w:sz w:val="24"/>
        </w:rPr>
        <w:t xml:space="preserve"> </w:t>
      </w:r>
      <w:r w:rsidR="006644AA" w:rsidRPr="00DC1FB6">
        <w:rPr>
          <w:noProof/>
          <w:sz w:val="24"/>
        </w:rPr>
        <w:t>đối tượng thí sinh (</w:t>
      </w:r>
      <w:commentRangeStart w:id="33"/>
      <w:r w:rsidR="006644AA" w:rsidRPr="00DC1FB6">
        <w:rPr>
          <w:noProof/>
          <w:sz w:val="24"/>
          <w:highlight w:val="yellow"/>
        </w:rPr>
        <w:t xml:space="preserve">Là </w:t>
      </w:r>
      <w:r w:rsidR="0036775C" w:rsidRPr="00DC1FB6">
        <w:rPr>
          <w:noProof/>
          <w:sz w:val="24"/>
          <w:highlight w:val="yellow"/>
        </w:rPr>
        <w:t>thí</w:t>
      </w:r>
      <w:r w:rsidR="006644AA" w:rsidRPr="00DC1FB6">
        <w:rPr>
          <w:noProof/>
          <w:sz w:val="24"/>
          <w:highlight w:val="yellow"/>
        </w:rPr>
        <w:t xml:space="preserve"> sinh </w:t>
      </w:r>
      <w:commentRangeEnd w:id="33"/>
      <w:r w:rsidR="00692400" w:rsidRPr="00DC1FB6">
        <w:rPr>
          <w:rStyle w:val="CommentReference"/>
          <w:rFonts w:ascii=".VnTime" w:hAnsi=".VnTime" w:cs="Times New Roman"/>
          <w:sz w:val="24"/>
          <w:szCs w:val="24"/>
        </w:rPr>
        <w:commentReference w:id="33"/>
      </w:r>
      <w:r w:rsidR="006644AA" w:rsidRPr="00DC1FB6">
        <w:rPr>
          <w:noProof/>
          <w:sz w:val="24"/>
        </w:rPr>
        <w:t>tự do chưa tốt nghiệp hoặc thí sinh tự do đã tốt nghiệp);</w:t>
      </w:r>
      <w:r w:rsidR="00FB5514" w:rsidRPr="00DC1FB6">
        <w:rPr>
          <w:noProof/>
          <w:sz w:val="24"/>
        </w:rPr>
        <w:t xml:space="preserve"> </w:t>
      </w:r>
      <w:commentRangeStart w:id="34"/>
      <w:r w:rsidR="006644AA" w:rsidRPr="00DC1FB6">
        <w:rPr>
          <w:noProof/>
          <w:sz w:val="24"/>
          <w:highlight w:val="yellow"/>
        </w:rPr>
        <w:t>chọn dự thi</w:t>
      </w:r>
      <w:r w:rsidR="00DE3BA7" w:rsidRPr="00DC1FB6">
        <w:rPr>
          <w:noProof/>
          <w:sz w:val="24"/>
          <w:highlight w:val="yellow"/>
        </w:rPr>
        <w:t xml:space="preserve"> theo đề thi của</w:t>
      </w:r>
      <w:r w:rsidR="004946F5" w:rsidRPr="00DC1FB6">
        <w:rPr>
          <w:noProof/>
          <w:sz w:val="24"/>
        </w:rPr>
        <w:t xml:space="preserve"> </w:t>
      </w:r>
      <w:commentRangeEnd w:id="34"/>
      <w:r w:rsidR="00692400" w:rsidRPr="00DC1FB6">
        <w:rPr>
          <w:rStyle w:val="CommentReference"/>
          <w:rFonts w:ascii=".VnTime" w:hAnsi=".VnTime" w:cs="Times New Roman"/>
          <w:sz w:val="24"/>
          <w:szCs w:val="24"/>
        </w:rPr>
        <w:commentReference w:id="34"/>
      </w:r>
      <w:r w:rsidR="004946F5" w:rsidRPr="00DC1FB6">
        <w:rPr>
          <w:noProof/>
          <w:sz w:val="24"/>
        </w:rPr>
        <w:t>chương trình</w:t>
      </w:r>
      <w:r w:rsidR="00DE3BA7" w:rsidRPr="00DC1FB6">
        <w:rPr>
          <w:noProof/>
          <w:sz w:val="24"/>
        </w:rPr>
        <w:t xml:space="preserve"> GDPT</w:t>
      </w:r>
      <w:r w:rsidR="004946F5" w:rsidRPr="00DC1FB6">
        <w:rPr>
          <w:noProof/>
          <w:sz w:val="24"/>
        </w:rPr>
        <w:t xml:space="preserve"> </w:t>
      </w:r>
      <w:r w:rsidR="00DE3BA7" w:rsidRPr="00DC1FB6">
        <w:rPr>
          <w:noProof/>
          <w:sz w:val="24"/>
        </w:rPr>
        <w:t xml:space="preserve">2006 hoặc 2018, </w:t>
      </w:r>
      <w:r w:rsidR="004946F5" w:rsidRPr="00DC1FB6">
        <w:rPr>
          <w:noProof/>
          <w:sz w:val="24"/>
        </w:rPr>
        <w:t xml:space="preserve">thông tin Sở GDĐT và điểm TNHS </w:t>
      </w:r>
      <w:r w:rsidR="009474A0" w:rsidRPr="00DC1FB6">
        <w:rPr>
          <w:noProof/>
          <w:sz w:val="24"/>
        </w:rPr>
        <w:t xml:space="preserve"> nơi tiếp nhận hồ sơ </w:t>
      </w:r>
      <w:r w:rsidR="004946F5" w:rsidRPr="00DC1FB6">
        <w:rPr>
          <w:noProof/>
          <w:sz w:val="24"/>
        </w:rPr>
        <w:t>của thí sinh</w:t>
      </w:r>
      <w:r w:rsidR="009474A0" w:rsidRPr="00DC1FB6">
        <w:rPr>
          <w:noProof/>
          <w:sz w:val="24"/>
        </w:rPr>
        <w:t xml:space="preserve"> và nhấn </w:t>
      </w:r>
      <w:r w:rsidR="009474A0" w:rsidRPr="00DC1FB6">
        <w:rPr>
          <w:b/>
          <w:noProof/>
          <w:sz w:val="24"/>
        </w:rPr>
        <w:t>Xác nhận</w:t>
      </w:r>
    </w:p>
    <w:p w14:paraId="13E72757" w14:textId="32BB2F7E" w:rsidR="00AE6E6C" w:rsidRPr="00DC1FB6" w:rsidRDefault="00AE6E6C" w:rsidP="00CD0A7B">
      <w:pPr>
        <w:keepNext w:val="0"/>
        <w:widowControl w:val="0"/>
        <w:rPr>
          <w:noProof/>
          <w:sz w:val="24"/>
        </w:rPr>
      </w:pPr>
      <w:r w:rsidRPr="00DC1FB6">
        <w:rPr>
          <w:b/>
          <w:noProof/>
          <w:sz w:val="24"/>
        </w:rPr>
        <w:t xml:space="preserve">Lưu ý: </w:t>
      </w:r>
      <w:r w:rsidRPr="00DC1FB6">
        <w:rPr>
          <w:noProof/>
          <w:sz w:val="24"/>
        </w:rPr>
        <w:t xml:space="preserve">Thí sinh tự do chưa tốt nghiệp thi theo </w:t>
      </w:r>
      <w:r w:rsidR="00A31371" w:rsidRPr="00DC1FB6">
        <w:rPr>
          <w:noProof/>
          <w:sz w:val="24"/>
        </w:rPr>
        <w:t xml:space="preserve">đề thi </w:t>
      </w:r>
      <w:r w:rsidRPr="00DC1FB6">
        <w:rPr>
          <w:noProof/>
          <w:sz w:val="24"/>
        </w:rPr>
        <w:t>chương trình GDPT 20</w:t>
      </w:r>
      <w:r w:rsidR="00117D79" w:rsidRPr="00DC1FB6">
        <w:rPr>
          <w:noProof/>
          <w:sz w:val="24"/>
        </w:rPr>
        <w:t>0</w:t>
      </w:r>
      <w:r w:rsidRPr="00DC1FB6">
        <w:rPr>
          <w:noProof/>
          <w:sz w:val="24"/>
        </w:rPr>
        <w:t>6, thí sinh tự do đã tốt nghiệp được lựa chọn thi theo đề thi của chương trình GDPT 2006 hoặc 2018</w:t>
      </w:r>
      <w:r w:rsidR="00D75743" w:rsidRPr="00DC1FB6">
        <w:rPr>
          <w:noProof/>
          <w:sz w:val="24"/>
        </w:rPr>
        <w:t>.</w:t>
      </w:r>
    </w:p>
    <w:p w14:paraId="25DCF2A6" w14:textId="77777777" w:rsidR="004946F5" w:rsidRPr="00DC1FB6" w:rsidRDefault="00AA3A53" w:rsidP="00CD0A7B">
      <w:pPr>
        <w:keepNext w:val="0"/>
        <w:widowControl w:val="0"/>
        <w:rPr>
          <w:noProof/>
          <w:sz w:val="24"/>
        </w:rPr>
      </w:pPr>
      <w:r w:rsidRPr="00DC1FB6">
        <w:rPr>
          <w:noProof/>
          <w:sz w:val="24"/>
        </w:rPr>
        <w:drawing>
          <wp:inline distT="0" distB="0" distL="0" distR="0" wp14:anchorId="00A669DC" wp14:editId="0B37DA84">
            <wp:extent cx="5762625" cy="27336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14:paraId="28558D11" w14:textId="77777777" w:rsidR="00F34FF0" w:rsidRPr="00DC1FB6" w:rsidRDefault="004946F5" w:rsidP="00CD0A7B">
      <w:pPr>
        <w:keepNext w:val="0"/>
        <w:widowControl w:val="0"/>
        <w:rPr>
          <w:noProof/>
          <w:sz w:val="24"/>
        </w:rPr>
      </w:pPr>
      <w:r w:rsidRPr="00DC1FB6">
        <w:rPr>
          <w:b/>
          <w:noProof/>
          <w:sz w:val="24"/>
        </w:rPr>
        <w:t>Bước 4:</w:t>
      </w:r>
      <w:r w:rsidRPr="00DC1FB6">
        <w:rPr>
          <w:noProof/>
          <w:sz w:val="24"/>
        </w:rPr>
        <w:t xml:space="preserve"> </w:t>
      </w:r>
      <w:r w:rsidR="009474A0" w:rsidRPr="00DC1FB6">
        <w:rPr>
          <w:noProof/>
          <w:sz w:val="24"/>
        </w:rPr>
        <w:t>Hệ thống hiển thị màn hình nhập Phiếu đăng ký</w:t>
      </w:r>
      <w:r w:rsidR="00F34FF0" w:rsidRPr="00DC1FB6">
        <w:rPr>
          <w:noProof/>
          <w:sz w:val="24"/>
        </w:rPr>
        <w:t>,</w:t>
      </w:r>
      <w:r w:rsidR="0054349F" w:rsidRPr="00DC1FB6">
        <w:rPr>
          <w:noProof/>
          <w:sz w:val="24"/>
        </w:rPr>
        <w:t xml:space="preserve"> </w:t>
      </w:r>
      <w:r w:rsidR="009474A0" w:rsidRPr="00DC1FB6">
        <w:rPr>
          <w:noProof/>
          <w:sz w:val="24"/>
        </w:rPr>
        <w:t>thí sinh</w:t>
      </w:r>
      <w:r w:rsidR="00F34FF0" w:rsidRPr="00DC1FB6">
        <w:rPr>
          <w:noProof/>
          <w:sz w:val="24"/>
        </w:rPr>
        <w:t xml:space="preserve"> thực hiện nhập các thông tin</w:t>
      </w:r>
      <w:r w:rsidR="009474A0" w:rsidRPr="00DC1FB6">
        <w:rPr>
          <w:noProof/>
          <w:sz w:val="24"/>
        </w:rPr>
        <w:t xml:space="preserve"> theo quy định</w:t>
      </w:r>
    </w:p>
    <w:p w14:paraId="751198F1" w14:textId="77777777" w:rsidR="00F34FF0" w:rsidRPr="00DC1FB6" w:rsidRDefault="00AA3A53" w:rsidP="00CD0A7B">
      <w:pPr>
        <w:keepNext w:val="0"/>
        <w:widowControl w:val="0"/>
        <w:rPr>
          <w:noProof/>
          <w:sz w:val="24"/>
        </w:rPr>
      </w:pPr>
      <w:r w:rsidRPr="00DC1FB6">
        <w:rPr>
          <w:noProof/>
          <w:sz w:val="24"/>
        </w:rPr>
        <w:lastRenderedPageBreak/>
        <mc:AlternateContent>
          <mc:Choice Requires="wps">
            <w:drawing>
              <wp:anchor distT="0" distB="0" distL="114300" distR="114300" simplePos="0" relativeHeight="251657728" behindDoc="0" locked="0" layoutInCell="1" allowOverlap="1" wp14:anchorId="78C6B944" wp14:editId="7ABE5DB3">
                <wp:simplePos x="0" y="0"/>
                <wp:positionH relativeFrom="column">
                  <wp:posOffset>3822065</wp:posOffset>
                </wp:positionH>
                <wp:positionV relativeFrom="paragraph">
                  <wp:posOffset>1176655</wp:posOffset>
                </wp:positionV>
                <wp:extent cx="1422400" cy="298450"/>
                <wp:effectExtent l="6350" t="5080" r="9525" b="1079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98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9EDA1" id="Rectangle 2" o:spid="_x0000_s1026" style="position:absolute;margin-left:300.95pt;margin-top:92.65pt;width:112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" strokecolor="white"/>
            </w:pict>
          </mc:Fallback>
        </mc:AlternateContent>
      </w:r>
      <w:r w:rsidRPr="00DC1FB6">
        <w:rPr>
          <w:noProof/>
          <w:sz w:val="24"/>
        </w:rPr>
        <w:drawing>
          <wp:inline distT="0" distB="0" distL="0" distR="0" wp14:anchorId="741D8526" wp14:editId="2B89FD04">
            <wp:extent cx="5762625" cy="2590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3F25589A"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Nơi nộp hồ sơ:</w:t>
      </w:r>
    </w:p>
    <w:p w14:paraId="16C4D9F3" w14:textId="77777777" w:rsidR="0054349F" w:rsidRPr="00DC1FB6" w:rsidRDefault="0054349F" w:rsidP="00CD0A7B">
      <w:pPr>
        <w:keepNext w:val="0"/>
        <w:widowControl w:val="0"/>
        <w:numPr>
          <w:ilvl w:val="0"/>
          <w:numId w:val="30"/>
        </w:numPr>
        <w:tabs>
          <w:tab w:val="left" w:pos="284"/>
          <w:tab w:val="left" w:pos="709"/>
        </w:tabs>
        <w:spacing w:before="20" w:after="20" w:line="288" w:lineRule="auto"/>
        <w:rPr>
          <w:sz w:val="24"/>
        </w:rPr>
      </w:pPr>
      <w:r w:rsidRPr="00DC1FB6">
        <w:rPr>
          <w:sz w:val="24"/>
        </w:rPr>
        <w:t>Sở GDĐT: Tìm kiếm/Chọn Sở GDĐT trong danh mục</w:t>
      </w:r>
    </w:p>
    <w:p w14:paraId="18E9F621" w14:textId="77777777" w:rsidR="0054349F" w:rsidRPr="00DC1FB6" w:rsidRDefault="0054349F" w:rsidP="00CD0A7B">
      <w:pPr>
        <w:keepNext w:val="0"/>
        <w:widowControl w:val="0"/>
        <w:numPr>
          <w:ilvl w:val="0"/>
          <w:numId w:val="30"/>
        </w:numPr>
        <w:tabs>
          <w:tab w:val="left" w:pos="284"/>
          <w:tab w:val="left" w:pos="709"/>
        </w:tabs>
        <w:spacing w:before="20" w:after="20" w:line="288" w:lineRule="auto"/>
        <w:rPr>
          <w:sz w:val="24"/>
        </w:rPr>
      </w:pPr>
      <w:r w:rsidRPr="00DC1FB6">
        <w:rPr>
          <w:sz w:val="24"/>
        </w:rPr>
        <w:t>Điểm tiếp nhận: Tìm kiếm/Chọn điểm tiếp nhận trong danh mục</w:t>
      </w:r>
    </w:p>
    <w:p w14:paraId="629401F7"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Ảnh (*): Chọn ảnh 4x6 định dạng file jpg, jpeg</w:t>
      </w:r>
    </w:p>
    <w:p w14:paraId="631C407D"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1: Họ, tên đệm, tên (*) và tên (*)</w:t>
      </w:r>
    </w:p>
    <w:p w14:paraId="4DE2DA7E"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2: Ngày tháng năm sinh (*): Nhập dạng dd/mm/yy</w:t>
      </w:r>
    </w:p>
    <w:p w14:paraId="12E500DF" w14:textId="77777777" w:rsidR="0054349F" w:rsidRPr="00DC1FB6" w:rsidRDefault="0054349F" w:rsidP="00CD0A7B">
      <w:pPr>
        <w:keepNext w:val="0"/>
        <w:widowControl w:val="0"/>
        <w:tabs>
          <w:tab w:val="left" w:pos="284"/>
          <w:tab w:val="left" w:pos="709"/>
        </w:tabs>
        <w:spacing w:before="20" w:after="20" w:line="288" w:lineRule="auto"/>
        <w:rPr>
          <w:sz w:val="24"/>
        </w:rPr>
      </w:pPr>
      <w:r w:rsidRPr="00DC1FB6">
        <w:rPr>
          <w:sz w:val="24"/>
        </w:rPr>
        <w:t xml:space="preserve">                 Giới tính (*): Lựa chọn Nam/nữ</w:t>
      </w:r>
    </w:p>
    <w:p w14:paraId="765F3078"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3 a. Nơi sinh (*): Tìm kiếm/Chọn trong danh mục nơi sinh. Nếu chọn Nơi sinh “Khác” cần nhập chi tiết thông tin vào ô trống bên cạnh</w:t>
      </w:r>
    </w:p>
    <w:p w14:paraId="3CD3540B"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3b. Dân tộc (*): Tìm kiếm/Chọn trong danh mục dân tộc. Nếu chọn dân tộc “Khác” cần nhập chi tiết thông tin vào ô trống bên cạnh</w:t>
      </w:r>
    </w:p>
    <w:p w14:paraId="124C0BEE"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3c. Quốc tịch nước ngoài: Tích chọn nếu có quốc tịch nước ngoài</w:t>
      </w:r>
    </w:p>
    <w:p w14:paraId="0A726C73"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4. Số thẻ căn cước/ Căn cước công dân (*): Hiển thị theo thông tin tài khoản</w:t>
      </w:r>
    </w:p>
    <w:p w14:paraId="62B73A16"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5: </w:t>
      </w:r>
    </w:p>
    <w:p w14:paraId="2A3C54AE" w14:textId="77777777" w:rsidR="0054349F" w:rsidRPr="00DC1FB6" w:rsidRDefault="0054349F" w:rsidP="00CD0A7B">
      <w:pPr>
        <w:keepNext w:val="0"/>
        <w:widowControl w:val="0"/>
        <w:numPr>
          <w:ilvl w:val="0"/>
          <w:numId w:val="27"/>
        </w:numPr>
        <w:tabs>
          <w:tab w:val="left" w:pos="284"/>
          <w:tab w:val="left" w:pos="709"/>
        </w:tabs>
        <w:spacing w:before="20" w:after="20" w:line="288" w:lineRule="auto"/>
        <w:rPr>
          <w:sz w:val="24"/>
        </w:rPr>
      </w:pPr>
      <w:r w:rsidRPr="00DC1FB6">
        <w:rPr>
          <w:sz w:val="24"/>
        </w:rPr>
        <w:t>Nơi thường trú (*): Tìm kiếm/Chọn trong danh mục Tỉnh/TP; Quận/huyện; Xã/Phường</w:t>
      </w:r>
    </w:p>
    <w:p w14:paraId="67896642" w14:textId="77777777" w:rsidR="0054349F" w:rsidRPr="00DC1FB6" w:rsidRDefault="0054349F" w:rsidP="00CD0A7B">
      <w:pPr>
        <w:keepNext w:val="0"/>
        <w:widowControl w:val="0"/>
        <w:numPr>
          <w:ilvl w:val="0"/>
          <w:numId w:val="28"/>
        </w:numPr>
        <w:tabs>
          <w:tab w:val="left" w:pos="284"/>
          <w:tab w:val="left" w:pos="709"/>
        </w:tabs>
        <w:spacing w:before="20" w:after="20" w:line="288" w:lineRule="auto"/>
        <w:rPr>
          <w:sz w:val="24"/>
        </w:rPr>
      </w:pPr>
      <w:r w:rsidRPr="00DC1FB6">
        <w:rPr>
          <w:sz w:val="24"/>
        </w:rPr>
        <w:t>Địa chỉ: Nhập thông tin địa chỉ</w:t>
      </w:r>
    </w:p>
    <w:p w14:paraId="1D24E405" w14:textId="77777777" w:rsidR="0054349F" w:rsidRPr="00DC1FB6" w:rsidRDefault="0054349F" w:rsidP="00CD0A7B">
      <w:pPr>
        <w:keepNext w:val="0"/>
        <w:widowControl w:val="0"/>
        <w:numPr>
          <w:ilvl w:val="0"/>
          <w:numId w:val="28"/>
        </w:numPr>
        <w:tabs>
          <w:tab w:val="left" w:pos="284"/>
          <w:tab w:val="left" w:pos="709"/>
        </w:tabs>
        <w:spacing w:before="20" w:after="20" w:line="288" w:lineRule="auto"/>
        <w:rPr>
          <w:sz w:val="24"/>
        </w:rPr>
      </w:pPr>
      <w:r w:rsidRPr="00DC1FB6">
        <w:rPr>
          <w:sz w:val="24"/>
        </w:rPr>
        <w:t>Nơi thường trú trên 18 tháng tại khu vực 1: Tích chọn</w:t>
      </w:r>
    </w:p>
    <w:p w14:paraId="2B4C58D4" w14:textId="77777777" w:rsidR="0054349F" w:rsidRPr="00DC1FB6" w:rsidRDefault="0054349F" w:rsidP="00CD0A7B">
      <w:pPr>
        <w:keepNext w:val="0"/>
        <w:widowControl w:val="0"/>
        <w:numPr>
          <w:ilvl w:val="0"/>
          <w:numId w:val="28"/>
        </w:numPr>
        <w:tabs>
          <w:tab w:val="left" w:pos="284"/>
          <w:tab w:val="left" w:pos="709"/>
        </w:tabs>
        <w:spacing w:before="20" w:after="20" w:line="288" w:lineRule="auto"/>
        <w:rPr>
          <w:sz w:val="24"/>
        </w:rPr>
      </w:pPr>
      <w:r w:rsidRPr="00DC1FB6">
        <w:rPr>
          <w:sz w:val="24"/>
        </w:rPr>
        <w:t>Nơi thường trú trên 18 tháng tại xã đặc biệt khó khăn: Tích chọn</w:t>
      </w:r>
    </w:p>
    <w:p w14:paraId="2AF87BA8" w14:textId="77777777" w:rsidR="0054349F" w:rsidRPr="00DC1FB6" w:rsidRDefault="0054349F" w:rsidP="00CD0A7B">
      <w:pPr>
        <w:keepNext w:val="0"/>
        <w:widowControl w:val="0"/>
        <w:numPr>
          <w:ilvl w:val="0"/>
          <w:numId w:val="28"/>
        </w:numPr>
        <w:tabs>
          <w:tab w:val="left" w:pos="284"/>
          <w:tab w:val="left" w:pos="709"/>
        </w:tabs>
        <w:spacing w:before="20" w:after="20" w:line="288" w:lineRule="auto"/>
        <w:rPr>
          <w:sz w:val="24"/>
        </w:rPr>
      </w:pPr>
      <w:r w:rsidRPr="00DC1FB6">
        <w:rPr>
          <w:sz w:val="24"/>
        </w:rPr>
        <w:t>Thời gian thường trú: Nhập khi tích chọn “Nơi thường trú trên 18 tháng tại xã đặc biệt khó khan” Chọn ngày/Nhập dạng dd/mm/yyyy</w:t>
      </w:r>
    </w:p>
    <w:p w14:paraId="19ACB02E"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6: Nơi học THPT hoặc tương đương (*)</w:t>
      </w:r>
    </w:p>
    <w:p w14:paraId="10EF8784" w14:textId="77777777" w:rsidR="0054349F" w:rsidRPr="00DC1FB6" w:rsidRDefault="0054349F" w:rsidP="00CD0A7B">
      <w:pPr>
        <w:keepNext w:val="0"/>
        <w:widowControl w:val="0"/>
        <w:numPr>
          <w:ilvl w:val="0"/>
          <w:numId w:val="29"/>
        </w:numPr>
        <w:tabs>
          <w:tab w:val="left" w:pos="284"/>
          <w:tab w:val="left" w:pos="709"/>
        </w:tabs>
        <w:spacing w:before="20" w:after="20" w:line="288" w:lineRule="auto"/>
        <w:rPr>
          <w:sz w:val="24"/>
        </w:rPr>
      </w:pPr>
      <w:r w:rsidRPr="00DC1FB6">
        <w:rPr>
          <w:sz w:val="24"/>
        </w:rPr>
        <w:t>Tỉnh (TP): Tìm kiếm theo mã tỉnh, tên tỉnh /chọn từ danh sách tỉnh (TP)</w:t>
      </w:r>
    </w:p>
    <w:p w14:paraId="502E8C46" w14:textId="77777777" w:rsidR="0054349F" w:rsidRPr="00DC1FB6" w:rsidRDefault="0054349F" w:rsidP="00CD0A7B">
      <w:pPr>
        <w:keepNext w:val="0"/>
        <w:widowControl w:val="0"/>
        <w:numPr>
          <w:ilvl w:val="0"/>
          <w:numId w:val="29"/>
        </w:numPr>
        <w:tabs>
          <w:tab w:val="left" w:pos="284"/>
          <w:tab w:val="left" w:pos="709"/>
        </w:tabs>
        <w:spacing w:before="20" w:after="20" w:line="288" w:lineRule="auto"/>
        <w:rPr>
          <w:sz w:val="24"/>
        </w:rPr>
      </w:pPr>
      <w:r w:rsidRPr="00DC1FB6">
        <w:rPr>
          <w:sz w:val="24"/>
        </w:rPr>
        <w:t>Trường THPT: Tìm kiếm theo mã trường THPT, tên trường THPT /chọn từ danh sách trường THPT</w:t>
      </w:r>
    </w:p>
    <w:p w14:paraId="24C8318C" w14:textId="77777777" w:rsidR="0054349F" w:rsidRPr="00DC1FB6" w:rsidRDefault="0054349F" w:rsidP="00CD0A7B">
      <w:pPr>
        <w:keepNext w:val="0"/>
        <w:widowControl w:val="0"/>
        <w:numPr>
          <w:ilvl w:val="0"/>
          <w:numId w:val="29"/>
        </w:numPr>
        <w:tabs>
          <w:tab w:val="left" w:pos="284"/>
          <w:tab w:val="left" w:pos="709"/>
        </w:tabs>
        <w:spacing w:before="20" w:after="20" w:line="288" w:lineRule="auto"/>
        <w:rPr>
          <w:sz w:val="24"/>
        </w:rPr>
      </w:pPr>
      <w:r w:rsidRPr="00DC1FB6">
        <w:rPr>
          <w:sz w:val="24"/>
        </w:rPr>
        <w:t>Tên lớp 12 (*): Nhập tên lớp 12</w:t>
      </w:r>
    </w:p>
    <w:p w14:paraId="2F2192B7"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7: Điện thoại, email: Nhập đúng định dạng điện thoại, email</w:t>
      </w:r>
    </w:p>
    <w:p w14:paraId="36063B91"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8: Địa chỉ liên hệ (*): Nhập địa chỉ liên hệ</w:t>
      </w:r>
    </w:p>
    <w:p w14:paraId="2827EF49"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lastRenderedPageBreak/>
        <w:t>Mục 9: Hình thức giáo dục phổ thông (*): Chọn một trong hai GDPT hoặc GDTX</w:t>
      </w:r>
    </w:p>
    <w:p w14:paraId="1F13938C"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10: </w:t>
      </w:r>
      <w:r w:rsidR="00320253" w:rsidRPr="00DC1FB6">
        <w:rPr>
          <w:sz w:val="24"/>
        </w:rPr>
        <w:t>Hiển thị thông tin thí sinh đã lựa chọn khi đăng nhập</w:t>
      </w:r>
    </w:p>
    <w:p w14:paraId="4D101509"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11: </w:t>
      </w:r>
      <w:r w:rsidR="00D345B7" w:rsidRPr="00DC1FB6">
        <w:rPr>
          <w:sz w:val="24"/>
        </w:rPr>
        <w:t>Dự thi tại hội đồng: Hiển thị hội đồn</w:t>
      </w:r>
      <w:r w:rsidR="00320253" w:rsidRPr="00DC1FB6">
        <w:rPr>
          <w:sz w:val="24"/>
        </w:rPr>
        <w:t>g đã chọn tại mục Nơi nộp hồ sơ khi đăng nhập</w:t>
      </w:r>
      <w:r w:rsidR="00D345B7" w:rsidRPr="00DC1FB6">
        <w:rPr>
          <w:sz w:val="24"/>
        </w:rPr>
        <w:t xml:space="preserve"> </w:t>
      </w:r>
    </w:p>
    <w:p w14:paraId="7D03D66E" w14:textId="77777777" w:rsidR="00D345B7"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12: </w:t>
      </w:r>
      <w:r w:rsidR="00D345B7" w:rsidRPr="00DC1FB6">
        <w:rPr>
          <w:sz w:val="24"/>
        </w:rPr>
        <w:t>Hiển thị hội đồng đã chọn tại mục Nơi nộp hồ sơ</w:t>
      </w:r>
      <w:r w:rsidR="00320253" w:rsidRPr="00DC1FB6">
        <w:rPr>
          <w:sz w:val="24"/>
        </w:rPr>
        <w:t xml:space="preserve"> khi đăng nhập</w:t>
      </w:r>
    </w:p>
    <w:p w14:paraId="174623D6"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13: Tích chọn bài thi theo quy chế thi tốt nghiệp THPT</w:t>
      </w:r>
    </w:p>
    <w:p w14:paraId="78D9958A"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14: Chứng chỉ miễn thi ngoại ngữ</w:t>
      </w:r>
    </w:p>
    <w:p w14:paraId="4E4AD64E" w14:textId="77777777" w:rsidR="0054349F" w:rsidRPr="00DC1FB6" w:rsidRDefault="0054349F" w:rsidP="00CD0A7B">
      <w:pPr>
        <w:keepNext w:val="0"/>
        <w:widowControl w:val="0"/>
        <w:numPr>
          <w:ilvl w:val="0"/>
          <w:numId w:val="30"/>
        </w:numPr>
        <w:tabs>
          <w:tab w:val="left" w:pos="284"/>
          <w:tab w:val="left" w:pos="709"/>
        </w:tabs>
        <w:spacing w:before="20" w:after="20" w:line="288" w:lineRule="auto"/>
        <w:rPr>
          <w:sz w:val="24"/>
        </w:rPr>
      </w:pPr>
      <w:r w:rsidRPr="00DC1FB6">
        <w:rPr>
          <w:sz w:val="24"/>
        </w:rPr>
        <w:t>Chọn chứng chỉ miễn thi ngoại ngữ trong danh mục</w:t>
      </w:r>
    </w:p>
    <w:p w14:paraId="280C3BE3" w14:textId="77777777" w:rsidR="0054349F" w:rsidRPr="00DC1FB6" w:rsidRDefault="0054349F" w:rsidP="00CD0A7B">
      <w:pPr>
        <w:keepNext w:val="0"/>
        <w:widowControl w:val="0"/>
        <w:numPr>
          <w:ilvl w:val="0"/>
          <w:numId w:val="30"/>
        </w:numPr>
        <w:tabs>
          <w:tab w:val="left" w:pos="284"/>
          <w:tab w:val="left" w:pos="709"/>
        </w:tabs>
        <w:spacing w:before="20" w:after="20" w:line="288" w:lineRule="auto"/>
        <w:rPr>
          <w:sz w:val="24"/>
        </w:rPr>
      </w:pPr>
      <w:r w:rsidRPr="00DC1FB6">
        <w:rPr>
          <w:sz w:val="24"/>
        </w:rPr>
        <w:t xml:space="preserve">Nhập điểm miễn thi ngoại ngữ </w:t>
      </w:r>
    </w:p>
    <w:p w14:paraId="78624D3A" w14:textId="77777777" w:rsidR="0054349F" w:rsidRPr="00DC1FB6" w:rsidRDefault="0054349F" w:rsidP="00CD0A7B">
      <w:pPr>
        <w:keepNext w:val="0"/>
        <w:widowControl w:val="0"/>
        <w:numPr>
          <w:ilvl w:val="0"/>
          <w:numId w:val="30"/>
        </w:numPr>
        <w:tabs>
          <w:tab w:val="left" w:pos="284"/>
          <w:tab w:val="left" w:pos="709"/>
        </w:tabs>
        <w:spacing w:before="20" w:after="20" w:line="288" w:lineRule="auto"/>
        <w:rPr>
          <w:sz w:val="24"/>
        </w:rPr>
      </w:pPr>
      <w:r w:rsidRPr="00DC1FB6">
        <w:rPr>
          <w:sz w:val="24"/>
        </w:rPr>
        <w:t>Nhập minh chứng miễn thi ngoại ngữ: Nhập ảnh dạng png, jpg, jpeg</w:t>
      </w:r>
    </w:p>
    <w:p w14:paraId="6E399B22"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15: Chứng chỉ miễn thi môn Ngữ Văn</w:t>
      </w:r>
    </w:p>
    <w:p w14:paraId="33016B4D" w14:textId="77777777" w:rsidR="00193857" w:rsidRPr="00DC1FB6" w:rsidRDefault="00193857" w:rsidP="00CD0A7B">
      <w:pPr>
        <w:keepNext w:val="0"/>
        <w:widowControl w:val="0"/>
        <w:numPr>
          <w:ilvl w:val="0"/>
          <w:numId w:val="34"/>
        </w:numPr>
        <w:tabs>
          <w:tab w:val="left" w:pos="284"/>
          <w:tab w:val="left" w:pos="709"/>
        </w:tabs>
        <w:spacing w:before="20" w:after="20" w:line="288" w:lineRule="auto"/>
        <w:ind w:left="709" w:hanging="283"/>
        <w:rPr>
          <w:sz w:val="24"/>
        </w:rPr>
      </w:pPr>
      <w:r w:rsidRPr="00DC1FB6">
        <w:rPr>
          <w:sz w:val="24"/>
        </w:rPr>
        <w:t>Chỉ thí sinh nước ngoài chưa tốt nghiệp mới nhập được thông tin miễn thi môn Ngữ Văn</w:t>
      </w:r>
    </w:p>
    <w:p w14:paraId="587E3DDE" w14:textId="77777777" w:rsidR="0054349F" w:rsidRPr="00DC1FB6" w:rsidRDefault="0054349F" w:rsidP="00CD0A7B">
      <w:pPr>
        <w:keepNext w:val="0"/>
        <w:widowControl w:val="0"/>
        <w:numPr>
          <w:ilvl w:val="0"/>
          <w:numId w:val="34"/>
        </w:numPr>
        <w:tabs>
          <w:tab w:val="left" w:pos="284"/>
          <w:tab w:val="left" w:pos="709"/>
        </w:tabs>
        <w:spacing w:before="20" w:after="20" w:line="288" w:lineRule="auto"/>
        <w:ind w:hanging="579"/>
        <w:rPr>
          <w:sz w:val="24"/>
        </w:rPr>
      </w:pPr>
      <w:r w:rsidRPr="00DC1FB6">
        <w:rPr>
          <w:sz w:val="24"/>
        </w:rPr>
        <w:t>Chọn bậc chứng chỉ trong danh mục bậc chứng chỉ</w:t>
      </w:r>
    </w:p>
    <w:p w14:paraId="7E183FC4" w14:textId="77777777" w:rsidR="0054349F" w:rsidRPr="00DC1FB6" w:rsidRDefault="0054349F" w:rsidP="00CD0A7B">
      <w:pPr>
        <w:keepNext w:val="0"/>
        <w:widowControl w:val="0"/>
        <w:numPr>
          <w:ilvl w:val="0"/>
          <w:numId w:val="34"/>
        </w:numPr>
        <w:tabs>
          <w:tab w:val="left" w:pos="284"/>
          <w:tab w:val="left" w:pos="709"/>
        </w:tabs>
        <w:spacing w:before="20" w:after="20" w:line="288" w:lineRule="auto"/>
        <w:ind w:hanging="579"/>
        <w:rPr>
          <w:sz w:val="24"/>
        </w:rPr>
      </w:pPr>
      <w:r w:rsidRPr="00DC1FB6">
        <w:rPr>
          <w:sz w:val="24"/>
        </w:rPr>
        <w:t>Nhập minh chứng miễn thi môn Ngữ Văn</w:t>
      </w:r>
      <w:r w:rsidR="003D3731" w:rsidRPr="00DC1FB6">
        <w:rPr>
          <w:sz w:val="24"/>
        </w:rPr>
        <w:t>: Nhập ảnh dạng png, jpg, jpeg</w:t>
      </w:r>
    </w:p>
    <w:p w14:paraId="03534568"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Mục 18: Năm hoàn thành chương trình cấp THPT</w:t>
      </w:r>
    </w:p>
    <w:p w14:paraId="2C9A5C5B"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20: Điểm khuyến khích được cộng </w:t>
      </w:r>
    </w:p>
    <w:p w14:paraId="38D5E408" w14:textId="77777777" w:rsidR="0054349F" w:rsidRPr="00DC1FB6" w:rsidRDefault="0054349F" w:rsidP="00CD0A7B">
      <w:pPr>
        <w:keepNext w:val="0"/>
        <w:widowControl w:val="0"/>
        <w:numPr>
          <w:ilvl w:val="0"/>
          <w:numId w:val="31"/>
        </w:numPr>
        <w:tabs>
          <w:tab w:val="left" w:pos="284"/>
          <w:tab w:val="left" w:pos="709"/>
        </w:tabs>
        <w:spacing w:before="20" w:after="20" w:line="288" w:lineRule="auto"/>
        <w:rPr>
          <w:sz w:val="24"/>
        </w:rPr>
      </w:pPr>
      <w:r w:rsidRPr="00DC1FB6">
        <w:rPr>
          <w:sz w:val="24"/>
        </w:rPr>
        <w:t>HS giỏi môn văn hóa (1,2,3): Chọn trong danh mục</w:t>
      </w:r>
    </w:p>
    <w:p w14:paraId="0099D0A4" w14:textId="77777777" w:rsidR="0054349F" w:rsidRPr="00DC1FB6" w:rsidRDefault="0054349F" w:rsidP="00CD0A7B">
      <w:pPr>
        <w:keepNext w:val="0"/>
        <w:widowControl w:val="0"/>
        <w:numPr>
          <w:ilvl w:val="0"/>
          <w:numId w:val="31"/>
        </w:numPr>
        <w:tabs>
          <w:tab w:val="left" w:pos="284"/>
          <w:tab w:val="left" w:pos="709"/>
        </w:tabs>
        <w:spacing w:before="20" w:after="20" w:line="288" w:lineRule="auto"/>
        <w:rPr>
          <w:sz w:val="24"/>
        </w:rPr>
      </w:pPr>
      <w:r w:rsidRPr="00DC1FB6">
        <w:rPr>
          <w:sz w:val="24"/>
        </w:rPr>
        <w:t>Giải khác (1,2,3): Chọn trong danh mục</w:t>
      </w:r>
    </w:p>
    <w:p w14:paraId="27E5CCDE" w14:textId="77777777" w:rsidR="0054349F" w:rsidRPr="00DC1FB6" w:rsidRDefault="0054349F" w:rsidP="00CD0A7B">
      <w:pPr>
        <w:keepNext w:val="0"/>
        <w:widowControl w:val="0"/>
        <w:tabs>
          <w:tab w:val="left" w:pos="284"/>
          <w:tab w:val="left" w:pos="709"/>
        </w:tabs>
        <w:spacing w:before="20" w:after="20" w:line="288" w:lineRule="auto"/>
        <w:rPr>
          <w:sz w:val="24"/>
        </w:rPr>
      </w:pPr>
      <w:r w:rsidRPr="00DC1FB6">
        <w:rPr>
          <w:sz w:val="24"/>
        </w:rPr>
        <w:t>Điểm cộng sẽ được tính và hiển thị</w:t>
      </w:r>
    </w:p>
    <w:p w14:paraId="35F11759" w14:textId="77777777" w:rsidR="0054349F" w:rsidRPr="00DC1FB6" w:rsidRDefault="0054349F"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21: Diện xét tốt nghiệp: </w:t>
      </w:r>
    </w:p>
    <w:p w14:paraId="7D19873C" w14:textId="77777777" w:rsidR="0054349F" w:rsidRPr="00DC1FB6" w:rsidRDefault="0054349F" w:rsidP="00CD0A7B">
      <w:pPr>
        <w:keepNext w:val="0"/>
        <w:widowControl w:val="0"/>
        <w:numPr>
          <w:ilvl w:val="0"/>
          <w:numId w:val="33"/>
        </w:numPr>
        <w:tabs>
          <w:tab w:val="left" w:pos="284"/>
          <w:tab w:val="left" w:pos="709"/>
        </w:tabs>
        <w:spacing w:before="20" w:after="20" w:line="288" w:lineRule="auto"/>
        <w:rPr>
          <w:sz w:val="24"/>
        </w:rPr>
      </w:pPr>
      <w:r w:rsidRPr="00DC1FB6">
        <w:rPr>
          <w:sz w:val="24"/>
        </w:rPr>
        <w:t>Chọn diện xét tốt nghiệp trong danh mục diện xét tốt nghiệp</w:t>
      </w:r>
    </w:p>
    <w:p w14:paraId="5765FF7B" w14:textId="77777777" w:rsidR="0054349F" w:rsidRPr="00DC1FB6" w:rsidRDefault="0054349F" w:rsidP="00CD0A7B">
      <w:pPr>
        <w:keepNext w:val="0"/>
        <w:widowControl w:val="0"/>
        <w:numPr>
          <w:ilvl w:val="0"/>
          <w:numId w:val="30"/>
        </w:numPr>
        <w:tabs>
          <w:tab w:val="left" w:pos="284"/>
          <w:tab w:val="left" w:pos="709"/>
        </w:tabs>
        <w:spacing w:before="20" w:after="20" w:line="288" w:lineRule="auto"/>
        <w:rPr>
          <w:sz w:val="24"/>
        </w:rPr>
      </w:pPr>
      <w:r w:rsidRPr="00DC1FB6">
        <w:rPr>
          <w:sz w:val="24"/>
        </w:rPr>
        <w:t>Nhập minh chứng diện xét tốt nghiệp: Nhập ảnh dạng png, jpg, jpeg</w:t>
      </w:r>
    </w:p>
    <w:p w14:paraId="7F070718" w14:textId="77777777" w:rsidR="000D35EF" w:rsidRPr="00DC1FB6" w:rsidRDefault="000D35EF" w:rsidP="00CD0A7B">
      <w:pPr>
        <w:keepNext w:val="0"/>
        <w:widowControl w:val="0"/>
        <w:numPr>
          <w:ilvl w:val="0"/>
          <w:numId w:val="24"/>
        </w:numPr>
        <w:tabs>
          <w:tab w:val="left" w:pos="284"/>
          <w:tab w:val="left" w:pos="709"/>
        </w:tabs>
        <w:spacing w:before="20" w:after="20" w:line="288" w:lineRule="auto"/>
        <w:rPr>
          <w:sz w:val="24"/>
        </w:rPr>
      </w:pPr>
      <w:r w:rsidRPr="00DC1FB6">
        <w:rPr>
          <w:sz w:val="24"/>
        </w:rPr>
        <w:t xml:space="preserve">Mục 17, 22: </w:t>
      </w:r>
      <w:r w:rsidR="000F29DF" w:rsidRPr="00DC1FB6">
        <w:rPr>
          <w:sz w:val="24"/>
        </w:rPr>
        <w:t>Thí</w:t>
      </w:r>
      <w:r w:rsidRPr="00DC1FB6">
        <w:rPr>
          <w:sz w:val="24"/>
        </w:rPr>
        <w:t xml:space="preserve"> sinh tự do chưa tốt nghiệp có thể tự nhập thông tin</w:t>
      </w:r>
    </w:p>
    <w:p w14:paraId="4BA815C2" w14:textId="77777777" w:rsidR="008C4C26" w:rsidRPr="00DC1FB6" w:rsidRDefault="00F34FF0" w:rsidP="00CD0A7B">
      <w:pPr>
        <w:keepNext w:val="0"/>
        <w:widowControl w:val="0"/>
        <w:rPr>
          <w:noProof/>
          <w:sz w:val="24"/>
        </w:rPr>
      </w:pPr>
      <w:r w:rsidRPr="00DC1FB6">
        <w:rPr>
          <w:b/>
          <w:noProof/>
          <w:sz w:val="24"/>
        </w:rPr>
        <w:t xml:space="preserve">Bước </w:t>
      </w:r>
      <w:r w:rsidR="00BA4405" w:rsidRPr="00DC1FB6">
        <w:rPr>
          <w:b/>
          <w:noProof/>
          <w:sz w:val="24"/>
        </w:rPr>
        <w:t>5</w:t>
      </w:r>
      <w:r w:rsidRPr="00DC1FB6">
        <w:rPr>
          <w:b/>
          <w:noProof/>
          <w:sz w:val="24"/>
        </w:rPr>
        <w:t>:</w:t>
      </w:r>
      <w:r w:rsidRPr="00DC1FB6">
        <w:rPr>
          <w:noProof/>
          <w:sz w:val="24"/>
        </w:rPr>
        <w:t xml:space="preserve"> Nhấn nút </w:t>
      </w:r>
      <w:r w:rsidRPr="00DC1FB6">
        <w:rPr>
          <w:b/>
          <w:noProof/>
          <w:sz w:val="24"/>
        </w:rPr>
        <w:t>Lưu phiếu đăng ký</w:t>
      </w:r>
      <w:r w:rsidRPr="00DC1FB6">
        <w:rPr>
          <w:noProof/>
          <w:sz w:val="24"/>
        </w:rPr>
        <w:t xml:space="preserve"> để lưu thông tin đăng ký</w:t>
      </w:r>
    </w:p>
    <w:p w14:paraId="0A579F01" w14:textId="77777777" w:rsidR="00657431" w:rsidRPr="00DC1FB6" w:rsidRDefault="005D6CB8" w:rsidP="00CD0A7B">
      <w:pPr>
        <w:pStyle w:val="Heading2"/>
        <w:keepNext w:val="0"/>
        <w:widowControl w:val="0"/>
      </w:pPr>
      <w:bookmarkStart w:id="35" w:name="_Tra_cứu_phiếu"/>
      <w:bookmarkStart w:id="36" w:name="_Toc193707580"/>
      <w:bookmarkEnd w:id="35"/>
      <w:r w:rsidRPr="00DC1FB6">
        <w:t>Xem</w:t>
      </w:r>
      <w:r w:rsidR="00040023" w:rsidRPr="00DC1FB6">
        <w:t xml:space="preserve"> phiếu đăng ký và báo sai sót (nếu có)</w:t>
      </w:r>
      <w:bookmarkEnd w:id="36"/>
      <w:r w:rsidR="00040023" w:rsidRPr="00DC1FB6">
        <w:t xml:space="preserve"> </w:t>
      </w:r>
    </w:p>
    <w:p w14:paraId="5E7B8F93" w14:textId="77777777" w:rsidR="005D6CB8" w:rsidRPr="00DC1FB6" w:rsidRDefault="005D6CB8" w:rsidP="00CD0A7B">
      <w:pPr>
        <w:keepNext w:val="0"/>
        <w:widowControl w:val="0"/>
        <w:spacing w:line="276" w:lineRule="auto"/>
        <w:rPr>
          <w:sz w:val="24"/>
        </w:rPr>
      </w:pPr>
      <w:r w:rsidRPr="00DC1FB6">
        <w:rPr>
          <w:sz w:val="24"/>
        </w:rPr>
        <w:t>a) Mục đích, ý nghĩa của chức năng</w:t>
      </w:r>
    </w:p>
    <w:p w14:paraId="453FECAB" w14:textId="77777777" w:rsidR="005D6CB8" w:rsidRPr="00DC1FB6" w:rsidRDefault="005D6CB8"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 xml:space="preserve">Chức năng cho phép người dùng </w:t>
      </w:r>
      <w:r w:rsidRPr="00DC1FB6">
        <w:rPr>
          <w:color w:val="000000"/>
          <w:sz w:val="24"/>
          <w:lang w:eastAsia="zh-CN"/>
        </w:rPr>
        <w:t>xem phiếu đăng ký và báo sai sót thông tin</w:t>
      </w:r>
      <w:r w:rsidR="003074B8" w:rsidRPr="00DC1FB6">
        <w:rPr>
          <w:color w:val="000000"/>
          <w:sz w:val="24"/>
          <w:lang w:eastAsia="zh-CN"/>
        </w:rPr>
        <w:t xml:space="preserve"> cho điểm TNHS (nếu có)</w:t>
      </w:r>
    </w:p>
    <w:p w14:paraId="40673609" w14:textId="77777777" w:rsidR="005D6CB8" w:rsidRPr="00DC1FB6" w:rsidRDefault="005D6CB8" w:rsidP="00CD0A7B">
      <w:pPr>
        <w:keepNext w:val="0"/>
        <w:widowControl w:val="0"/>
        <w:spacing w:line="276" w:lineRule="auto"/>
        <w:rPr>
          <w:sz w:val="24"/>
        </w:rPr>
      </w:pPr>
      <w:r w:rsidRPr="00DC1FB6">
        <w:rPr>
          <w:sz w:val="24"/>
        </w:rPr>
        <w:t>- Đối tượng sử dụng: Thí sinh</w:t>
      </w:r>
    </w:p>
    <w:p w14:paraId="5290CFE9" w14:textId="77777777" w:rsidR="005D6CB8" w:rsidRPr="00DC1FB6" w:rsidRDefault="005D6CB8" w:rsidP="00CD0A7B">
      <w:pPr>
        <w:keepNext w:val="0"/>
        <w:widowControl w:val="0"/>
        <w:spacing w:line="276" w:lineRule="auto"/>
        <w:rPr>
          <w:sz w:val="24"/>
        </w:rPr>
      </w:pPr>
      <w:r w:rsidRPr="00DC1FB6">
        <w:rPr>
          <w:sz w:val="24"/>
        </w:rPr>
        <w:t xml:space="preserve">- Đường dẫn chức năng: </w:t>
      </w:r>
      <w:r w:rsidR="00B436C8" w:rsidRPr="00DC1FB6">
        <w:rPr>
          <w:sz w:val="24"/>
        </w:rPr>
        <w:t>Phiếu đăng ký/ Phiếu đăng ký chi tiết</w:t>
      </w:r>
    </w:p>
    <w:p w14:paraId="1884F2EA" w14:textId="77777777" w:rsidR="005D6CB8" w:rsidRPr="00DC1FB6" w:rsidRDefault="005D6CB8" w:rsidP="00CD0A7B">
      <w:pPr>
        <w:keepNext w:val="0"/>
        <w:widowControl w:val="0"/>
        <w:rPr>
          <w:sz w:val="24"/>
        </w:rPr>
      </w:pPr>
      <w:r w:rsidRPr="00DC1FB6">
        <w:rPr>
          <w:sz w:val="24"/>
        </w:rPr>
        <w:t>b) Các bước thực hiện</w:t>
      </w:r>
    </w:p>
    <w:p w14:paraId="3F67C99C" w14:textId="77777777" w:rsidR="00073529" w:rsidRPr="00DC1FB6" w:rsidRDefault="005D6CB8" w:rsidP="00CD0A7B">
      <w:pPr>
        <w:pStyle w:val="NormalIndent"/>
        <w:keepNext w:val="0"/>
        <w:widowControl w:val="0"/>
      </w:pPr>
      <w:r w:rsidRPr="00DC1FB6">
        <w:rPr>
          <w:b/>
        </w:rPr>
        <w:t>Bước 1:</w:t>
      </w:r>
      <w:r w:rsidRPr="00DC1FB6">
        <w:t xml:space="preserve"> Sau khi đăng nhập hệ thống, thí sinh truy cập menu </w:t>
      </w:r>
      <w:r w:rsidR="009F07E7" w:rsidRPr="00DC1FB6">
        <w:rPr>
          <w:b/>
        </w:rPr>
        <w:t>Phiếu</w:t>
      </w:r>
      <w:r w:rsidRPr="00DC1FB6">
        <w:rPr>
          <w:b/>
        </w:rPr>
        <w:t xml:space="preserve"> đăng ký/Phiếu đăng ký chi tiết</w:t>
      </w:r>
      <w:r w:rsidR="003074B8" w:rsidRPr="00DC1FB6">
        <w:t xml:space="preserve">. </w:t>
      </w:r>
      <w:r w:rsidR="00073529" w:rsidRPr="00DC1FB6">
        <w:t>Khi đó màn hình PĐK của thí sinh sẽ được hiển thị.</w:t>
      </w:r>
    </w:p>
    <w:p w14:paraId="0BAE2DE8" w14:textId="77777777" w:rsidR="0023721C" w:rsidRPr="00DC1FB6" w:rsidRDefault="00AA3A53" w:rsidP="00CD0A7B">
      <w:pPr>
        <w:pStyle w:val="ListParagraph"/>
        <w:widowControl w:val="0"/>
        <w:tabs>
          <w:tab w:val="left" w:pos="270"/>
        </w:tabs>
        <w:spacing w:line="276" w:lineRule="auto"/>
        <w:ind w:left="426"/>
      </w:pPr>
      <w:r w:rsidRPr="00DC1FB6">
        <w:rPr>
          <w:noProof/>
          <w:lang w:eastAsia="en-US"/>
        </w:rPr>
        <w:lastRenderedPageBreak/>
        <w:drawing>
          <wp:inline distT="0" distB="0" distL="0" distR="0" wp14:anchorId="67BC3FD1" wp14:editId="3BE92C10">
            <wp:extent cx="5610225" cy="24669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2466975"/>
                    </a:xfrm>
                    <a:prstGeom prst="rect">
                      <a:avLst/>
                    </a:prstGeom>
                    <a:noFill/>
                    <a:ln>
                      <a:noFill/>
                    </a:ln>
                  </pic:spPr>
                </pic:pic>
              </a:graphicData>
            </a:graphic>
          </wp:inline>
        </w:drawing>
      </w:r>
    </w:p>
    <w:p w14:paraId="3423D4A8" w14:textId="77777777" w:rsidR="0023721C" w:rsidRPr="00DC1FB6" w:rsidRDefault="0023721C" w:rsidP="00CD0A7B">
      <w:pPr>
        <w:pStyle w:val="ListParagraph"/>
        <w:widowControl w:val="0"/>
        <w:numPr>
          <w:ilvl w:val="0"/>
          <w:numId w:val="16"/>
        </w:numPr>
        <w:tabs>
          <w:tab w:val="left" w:pos="270"/>
        </w:tabs>
        <w:spacing w:line="276" w:lineRule="auto"/>
      </w:pPr>
      <w:r w:rsidRPr="00DC1FB6">
        <w:tab/>
        <w:t>Nếu phát hiện sai sót, thí sinh nhấn chuột vào nút “</w:t>
      </w:r>
      <w:r w:rsidRPr="00DC1FB6">
        <w:rPr>
          <w:b/>
        </w:rPr>
        <w:t>Báo sai sót</w:t>
      </w:r>
      <w:r w:rsidRPr="00DC1FB6">
        <w:t xml:space="preserve">” trên màn hình PĐK, sau đó tích </w:t>
      </w:r>
      <w:r w:rsidRPr="00DC1FB6">
        <w:rPr>
          <w:highlight w:val="yellow"/>
        </w:rPr>
        <w:t>chọn các mục bị sai thông tin và “</w:t>
      </w:r>
      <w:r w:rsidRPr="00DC1FB6">
        <w:rPr>
          <w:b/>
          <w:highlight w:val="yellow"/>
        </w:rPr>
        <w:t>Gửi phản ánh</w:t>
      </w:r>
      <w:r w:rsidRPr="00DC1FB6">
        <w:rPr>
          <w:highlight w:val="yellow"/>
        </w:rPr>
        <w:t>”</w:t>
      </w:r>
      <w:r w:rsidR="003074B8" w:rsidRPr="00DC1FB6">
        <w:t>. Điểm TNHS sẽ tiếp nhận thông tin để điều chỉnh thông tin cho thí sinh (nếu có)</w:t>
      </w:r>
    </w:p>
    <w:p w14:paraId="5DA1ED6C" w14:textId="77777777" w:rsidR="00040023" w:rsidRPr="00DC1FB6" w:rsidRDefault="00AA3A53" w:rsidP="00CD0A7B">
      <w:pPr>
        <w:pStyle w:val="ListParagraph"/>
        <w:widowControl w:val="0"/>
        <w:tabs>
          <w:tab w:val="left" w:pos="270"/>
        </w:tabs>
        <w:spacing w:line="276" w:lineRule="auto"/>
        <w:ind w:left="360"/>
      </w:pPr>
      <w:r w:rsidRPr="00DC1FB6">
        <w:rPr>
          <w:noProof/>
          <w:lang w:eastAsia="en-US"/>
        </w:rPr>
        <w:drawing>
          <wp:inline distT="0" distB="0" distL="0" distR="0" wp14:anchorId="7B4C344E" wp14:editId="357F9404">
            <wp:extent cx="5762625" cy="27717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inline>
        </w:drawing>
      </w:r>
    </w:p>
    <w:p w14:paraId="281E3183" w14:textId="77777777" w:rsidR="00BA608E" w:rsidRPr="00DC1FB6" w:rsidRDefault="00BA608E" w:rsidP="00CD0A7B">
      <w:pPr>
        <w:pStyle w:val="Heading2"/>
        <w:keepNext w:val="0"/>
        <w:widowControl w:val="0"/>
      </w:pPr>
      <w:bookmarkStart w:id="37" w:name="_Sửa_phiếu_đăng"/>
      <w:bookmarkStart w:id="38" w:name="_Toc193707581"/>
      <w:bookmarkEnd w:id="37"/>
      <w:r w:rsidRPr="00DC1FB6">
        <w:t>Sửa phiếu đăng ký</w:t>
      </w:r>
      <w:bookmarkEnd w:id="38"/>
    </w:p>
    <w:p w14:paraId="295E29EF" w14:textId="77777777" w:rsidR="00BA608E" w:rsidRPr="00DC1FB6" w:rsidRDefault="00BA608E" w:rsidP="00CD0A7B">
      <w:pPr>
        <w:pStyle w:val="Heading3"/>
        <w:keepNext w:val="0"/>
        <w:widowControl w:val="0"/>
      </w:pPr>
      <w:bookmarkStart w:id="39" w:name="_Toc193707582"/>
      <w:r w:rsidRPr="00DC1FB6">
        <w:t>Sửa phiếu đăng ký khi điểm tiếp nhận chưa vào duyệt</w:t>
      </w:r>
      <w:bookmarkEnd w:id="39"/>
    </w:p>
    <w:p w14:paraId="1C7B8A45" w14:textId="77777777" w:rsidR="005B1253" w:rsidRPr="00DC1FB6" w:rsidRDefault="005B1253" w:rsidP="00CD0A7B">
      <w:pPr>
        <w:keepNext w:val="0"/>
        <w:widowControl w:val="0"/>
        <w:spacing w:line="276" w:lineRule="auto"/>
        <w:rPr>
          <w:sz w:val="24"/>
        </w:rPr>
      </w:pPr>
      <w:r w:rsidRPr="00DC1FB6">
        <w:rPr>
          <w:sz w:val="24"/>
        </w:rPr>
        <w:t>a) Mục đích, ý nghĩa của chức năng</w:t>
      </w:r>
    </w:p>
    <w:p w14:paraId="4A7447BE" w14:textId="77777777" w:rsidR="005B1253" w:rsidRPr="00DC1FB6" w:rsidRDefault="005B1253"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 xml:space="preserve">Chức năng cho phép người dùng </w:t>
      </w:r>
      <w:r w:rsidRPr="00DC1FB6">
        <w:rPr>
          <w:color w:val="000000"/>
          <w:sz w:val="24"/>
          <w:lang w:eastAsia="zh-CN"/>
        </w:rPr>
        <w:t>sửa phiếu đăng ký khi điểm TNHS chưa vào duyệt. Nếu điểm TNHS đã duyệt thông tin thì người dùng thí sinh không sửa được thông tin phiếu đăng ký</w:t>
      </w:r>
    </w:p>
    <w:p w14:paraId="69F11338" w14:textId="77777777" w:rsidR="005B1253" w:rsidRPr="00DC1FB6" w:rsidRDefault="005B1253" w:rsidP="00CD0A7B">
      <w:pPr>
        <w:keepNext w:val="0"/>
        <w:widowControl w:val="0"/>
        <w:spacing w:line="276" w:lineRule="auto"/>
        <w:rPr>
          <w:sz w:val="24"/>
        </w:rPr>
      </w:pPr>
      <w:r w:rsidRPr="00DC1FB6">
        <w:rPr>
          <w:sz w:val="24"/>
        </w:rPr>
        <w:t>- Đối tượng sử dụng: Thí sinh</w:t>
      </w:r>
    </w:p>
    <w:p w14:paraId="607B4B52" w14:textId="77777777" w:rsidR="005B1253" w:rsidRPr="00DC1FB6" w:rsidRDefault="005B1253" w:rsidP="00CD0A7B">
      <w:pPr>
        <w:keepNext w:val="0"/>
        <w:widowControl w:val="0"/>
        <w:spacing w:line="276" w:lineRule="auto"/>
        <w:rPr>
          <w:sz w:val="24"/>
        </w:rPr>
      </w:pPr>
      <w:r w:rsidRPr="00DC1FB6">
        <w:rPr>
          <w:sz w:val="24"/>
        </w:rPr>
        <w:t xml:space="preserve">- Đường dẫn chức năng: </w:t>
      </w:r>
      <w:r w:rsidR="00B436C8" w:rsidRPr="00DC1FB6">
        <w:rPr>
          <w:sz w:val="24"/>
        </w:rPr>
        <w:t>Phiếu đăng ký/ Phiếu đăng ký chi tiết</w:t>
      </w:r>
    </w:p>
    <w:p w14:paraId="75056BEB" w14:textId="77777777" w:rsidR="005B1253" w:rsidRPr="00DC1FB6" w:rsidRDefault="005B1253" w:rsidP="00CD0A7B">
      <w:pPr>
        <w:keepNext w:val="0"/>
        <w:widowControl w:val="0"/>
        <w:rPr>
          <w:sz w:val="24"/>
        </w:rPr>
      </w:pPr>
      <w:r w:rsidRPr="00DC1FB6">
        <w:rPr>
          <w:sz w:val="24"/>
        </w:rPr>
        <w:t>b) Các bước thực hiện</w:t>
      </w:r>
    </w:p>
    <w:p w14:paraId="6C09FC1F" w14:textId="77777777" w:rsidR="005B1253" w:rsidRPr="00DC1FB6" w:rsidRDefault="005B1253" w:rsidP="00CD0A7B">
      <w:pPr>
        <w:pStyle w:val="NormalIndent"/>
        <w:keepNext w:val="0"/>
        <w:widowControl w:val="0"/>
        <w:ind w:left="0"/>
      </w:pPr>
      <w:r w:rsidRPr="00DC1FB6">
        <w:rPr>
          <w:b/>
        </w:rPr>
        <w:t>Bước 1:</w:t>
      </w:r>
      <w:r w:rsidRPr="00DC1FB6">
        <w:t xml:space="preserve"> Sau khi đăng nhập hệ thống, thí sinh truy cập menu </w:t>
      </w:r>
      <w:r w:rsidR="007A47B0" w:rsidRPr="00DC1FB6">
        <w:rPr>
          <w:b/>
        </w:rPr>
        <w:t>P</w:t>
      </w:r>
      <w:r w:rsidRPr="00DC1FB6">
        <w:rPr>
          <w:b/>
        </w:rPr>
        <w:t>hiếu đăng ký/Phiếu đăng ký chi tiết</w:t>
      </w:r>
      <w:r w:rsidRPr="00DC1FB6">
        <w:t>. Khi đó màn hình PĐK của thí sinh sẽ được hiển thị.</w:t>
      </w:r>
    </w:p>
    <w:p w14:paraId="561A24E0" w14:textId="77777777" w:rsidR="00BA608E" w:rsidRPr="00DC1FB6" w:rsidRDefault="00AA3A53" w:rsidP="00CD0A7B">
      <w:pPr>
        <w:keepNext w:val="0"/>
        <w:widowControl w:val="0"/>
        <w:rPr>
          <w:sz w:val="24"/>
        </w:rPr>
      </w:pPr>
      <w:r w:rsidRPr="00DC1FB6">
        <w:rPr>
          <w:noProof/>
          <w:sz w:val="24"/>
        </w:rPr>
        <w:lastRenderedPageBreak/>
        <w:drawing>
          <wp:inline distT="0" distB="0" distL="0" distR="0" wp14:anchorId="7A5E24B5" wp14:editId="08B329FF">
            <wp:extent cx="5610225" cy="24669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2466975"/>
                    </a:xfrm>
                    <a:prstGeom prst="rect">
                      <a:avLst/>
                    </a:prstGeom>
                    <a:noFill/>
                    <a:ln>
                      <a:noFill/>
                    </a:ln>
                  </pic:spPr>
                </pic:pic>
              </a:graphicData>
            </a:graphic>
          </wp:inline>
        </w:drawing>
      </w:r>
    </w:p>
    <w:p w14:paraId="440589B4" w14:textId="77777777" w:rsidR="005B1253" w:rsidRPr="00DC1FB6" w:rsidRDefault="005B1253" w:rsidP="00CD0A7B">
      <w:pPr>
        <w:keepNext w:val="0"/>
        <w:widowControl w:val="0"/>
        <w:rPr>
          <w:sz w:val="24"/>
        </w:rPr>
      </w:pPr>
      <w:r w:rsidRPr="00DC1FB6">
        <w:rPr>
          <w:b/>
          <w:sz w:val="24"/>
        </w:rPr>
        <w:t>Bước 2:</w:t>
      </w:r>
      <w:r w:rsidR="007038B0" w:rsidRPr="00DC1FB6">
        <w:rPr>
          <w:b/>
          <w:sz w:val="24"/>
        </w:rPr>
        <w:t xml:space="preserve"> </w:t>
      </w:r>
      <w:r w:rsidR="007038B0" w:rsidRPr="00DC1FB6">
        <w:rPr>
          <w:sz w:val="24"/>
        </w:rPr>
        <w:t xml:space="preserve">Nhấn nút </w:t>
      </w:r>
      <w:r w:rsidR="007038B0" w:rsidRPr="00DC1FB6">
        <w:rPr>
          <w:b/>
          <w:sz w:val="24"/>
        </w:rPr>
        <w:t>Sửa phiếu đăng ký</w:t>
      </w:r>
    </w:p>
    <w:p w14:paraId="2380A08C" w14:textId="77777777" w:rsidR="00206F33" w:rsidRPr="00DC1FB6" w:rsidRDefault="00AA3A53" w:rsidP="00CD0A7B">
      <w:pPr>
        <w:keepNext w:val="0"/>
        <w:widowControl w:val="0"/>
        <w:rPr>
          <w:noProof/>
          <w:sz w:val="24"/>
        </w:rPr>
      </w:pPr>
      <w:r w:rsidRPr="00DC1FB6">
        <w:rPr>
          <w:noProof/>
          <w:sz w:val="24"/>
        </w:rPr>
        <w:drawing>
          <wp:inline distT="0" distB="0" distL="0" distR="0" wp14:anchorId="5C5EC106" wp14:editId="3A1FF585">
            <wp:extent cx="5753100" cy="26670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189BF2C1" w14:textId="77777777" w:rsidR="00BA608E" w:rsidRPr="00DC1FB6" w:rsidRDefault="00CF5589" w:rsidP="00CD0A7B">
      <w:pPr>
        <w:keepNext w:val="0"/>
        <w:widowControl w:val="0"/>
        <w:rPr>
          <w:b/>
          <w:sz w:val="24"/>
        </w:rPr>
      </w:pPr>
      <w:r w:rsidRPr="00DC1FB6">
        <w:rPr>
          <w:b/>
          <w:color w:val="000000"/>
          <w:sz w:val="24"/>
        </w:rPr>
        <w:t xml:space="preserve">Bước </w:t>
      </w:r>
      <w:r w:rsidR="00206F33" w:rsidRPr="00DC1FB6">
        <w:rPr>
          <w:b/>
          <w:color w:val="000000"/>
          <w:sz w:val="24"/>
        </w:rPr>
        <w:t>3</w:t>
      </w:r>
      <w:r w:rsidRPr="00DC1FB6">
        <w:rPr>
          <w:b/>
          <w:color w:val="000000"/>
          <w:sz w:val="24"/>
        </w:rPr>
        <w:t xml:space="preserve">: </w:t>
      </w:r>
      <w:r w:rsidR="00BA608E" w:rsidRPr="00DC1FB6">
        <w:rPr>
          <w:noProof/>
          <w:sz w:val="24"/>
        </w:rPr>
        <w:t xml:space="preserve">Sửa các thông tin, </w:t>
      </w:r>
      <w:r w:rsidR="003F1E7C" w:rsidRPr="00DC1FB6">
        <w:rPr>
          <w:noProof/>
          <w:sz w:val="24"/>
        </w:rPr>
        <w:t xml:space="preserve">sau đấy </w:t>
      </w:r>
      <w:r w:rsidR="00BA608E" w:rsidRPr="00DC1FB6">
        <w:rPr>
          <w:noProof/>
          <w:sz w:val="24"/>
        </w:rPr>
        <w:t xml:space="preserve">nhấn </w:t>
      </w:r>
      <w:r w:rsidR="003F1E7C" w:rsidRPr="00DC1FB6">
        <w:rPr>
          <w:b/>
          <w:noProof/>
          <w:sz w:val="24"/>
        </w:rPr>
        <w:t>Lưu</w:t>
      </w:r>
      <w:r w:rsidR="00BA608E" w:rsidRPr="00DC1FB6">
        <w:rPr>
          <w:b/>
          <w:noProof/>
          <w:sz w:val="24"/>
        </w:rPr>
        <w:t xml:space="preserve"> phiếu đăng ký</w:t>
      </w:r>
      <w:r w:rsidR="003F1E7C" w:rsidRPr="00DC1FB6">
        <w:rPr>
          <w:noProof/>
          <w:sz w:val="24"/>
        </w:rPr>
        <w:t xml:space="preserve"> để lưu lại thông tin đã cập nhật</w:t>
      </w:r>
    </w:p>
    <w:p w14:paraId="31BC8C10" w14:textId="77777777" w:rsidR="00616C6A" w:rsidRPr="00DC1FB6" w:rsidRDefault="00616C6A" w:rsidP="00CD0A7B">
      <w:pPr>
        <w:keepNext w:val="0"/>
        <w:widowControl w:val="0"/>
        <w:rPr>
          <w:b/>
          <w:sz w:val="24"/>
        </w:rPr>
      </w:pPr>
      <w:commentRangeStart w:id="40"/>
      <w:r w:rsidRPr="00DC1FB6">
        <w:rPr>
          <w:b/>
          <w:sz w:val="24"/>
          <w:highlight w:val="yellow"/>
        </w:rPr>
        <w:t>ảnh</w:t>
      </w:r>
      <w:commentRangeEnd w:id="40"/>
      <w:r w:rsidR="00D75743" w:rsidRPr="00DC1FB6">
        <w:rPr>
          <w:rStyle w:val="CommentReference"/>
          <w:rFonts w:ascii=".VnTime" w:hAnsi=".VnTime" w:cs="Times New Roman"/>
          <w:sz w:val="24"/>
          <w:szCs w:val="24"/>
        </w:rPr>
        <w:commentReference w:id="40"/>
      </w:r>
    </w:p>
    <w:p w14:paraId="29561343" w14:textId="190C71D8" w:rsidR="00616C6A" w:rsidRPr="00DC1FB6" w:rsidRDefault="00717FE6" w:rsidP="00CD0A7B">
      <w:pPr>
        <w:keepNext w:val="0"/>
        <w:widowControl w:val="0"/>
        <w:rPr>
          <w:b/>
          <w:sz w:val="24"/>
        </w:rPr>
      </w:pPr>
      <w:r w:rsidRPr="00DC1FB6">
        <w:rPr>
          <w:noProof/>
          <w:sz w:val="24"/>
        </w:rPr>
        <w:drawing>
          <wp:inline distT="0" distB="0" distL="0" distR="0" wp14:anchorId="0D782D42" wp14:editId="72BD240D">
            <wp:extent cx="5267325" cy="2548331"/>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1070" cy="2550143"/>
                    </a:xfrm>
                    <a:prstGeom prst="rect">
                      <a:avLst/>
                    </a:prstGeom>
                  </pic:spPr>
                </pic:pic>
              </a:graphicData>
            </a:graphic>
          </wp:inline>
        </w:drawing>
      </w:r>
    </w:p>
    <w:p w14:paraId="662DB5D3" w14:textId="77777777" w:rsidR="004D70CD" w:rsidRPr="00DC1FB6" w:rsidRDefault="004D70CD" w:rsidP="00CD0A7B">
      <w:pPr>
        <w:pStyle w:val="Heading3"/>
        <w:keepNext w:val="0"/>
        <w:widowControl w:val="0"/>
        <w:rPr>
          <w:highlight w:val="yellow"/>
        </w:rPr>
      </w:pPr>
      <w:bookmarkStart w:id="41" w:name="_Toc193707583"/>
      <w:r w:rsidRPr="00DC1FB6">
        <w:rPr>
          <w:highlight w:val="yellow"/>
        </w:rPr>
        <w:lastRenderedPageBreak/>
        <w:t>Sửa phiếu đăng ký khi điểm tiếp nhận từ chối duyệt</w:t>
      </w:r>
      <w:bookmarkEnd w:id="41"/>
    </w:p>
    <w:p w14:paraId="02A53A3F" w14:textId="77777777" w:rsidR="00BD0229" w:rsidRPr="00DC1FB6" w:rsidRDefault="00BD0229" w:rsidP="00CD0A7B">
      <w:pPr>
        <w:keepNext w:val="0"/>
        <w:widowControl w:val="0"/>
        <w:spacing w:line="276" w:lineRule="auto"/>
        <w:rPr>
          <w:sz w:val="24"/>
        </w:rPr>
      </w:pPr>
      <w:r w:rsidRPr="00DC1FB6">
        <w:rPr>
          <w:sz w:val="24"/>
        </w:rPr>
        <w:t>a) Mục đích, ý nghĩa của chức năng</w:t>
      </w:r>
    </w:p>
    <w:p w14:paraId="17B82728" w14:textId="77777777" w:rsidR="00BD0229" w:rsidRPr="00DC1FB6" w:rsidRDefault="00BD0229"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 xml:space="preserve">Chức năng cho phép người dùng </w:t>
      </w:r>
      <w:r w:rsidRPr="00DC1FB6">
        <w:rPr>
          <w:color w:val="000000"/>
          <w:sz w:val="24"/>
          <w:lang w:eastAsia="zh-CN"/>
        </w:rPr>
        <w:t>sửa phiếu đăng ký khi điểm TNHS từ chối duyệt thông tin phiếu đăng ký. Thí sinh cần vào kiểm tra và cập nhật lại thông tin trên hệ thống để điểm TNHS duyệt thông tin phiếu đăng ký</w:t>
      </w:r>
    </w:p>
    <w:p w14:paraId="0EC2D9B7" w14:textId="77777777" w:rsidR="00BD0229" w:rsidRPr="00DC1FB6" w:rsidRDefault="00BD0229" w:rsidP="00CD0A7B">
      <w:pPr>
        <w:keepNext w:val="0"/>
        <w:widowControl w:val="0"/>
        <w:spacing w:line="276" w:lineRule="auto"/>
        <w:rPr>
          <w:sz w:val="24"/>
        </w:rPr>
      </w:pPr>
      <w:r w:rsidRPr="00DC1FB6">
        <w:rPr>
          <w:sz w:val="24"/>
        </w:rPr>
        <w:t>- Đối tượng sử dụng: Thí sinh</w:t>
      </w:r>
    </w:p>
    <w:p w14:paraId="64270417" w14:textId="77777777" w:rsidR="00BD0229" w:rsidRPr="00DC1FB6" w:rsidRDefault="00B436C8" w:rsidP="00CD0A7B">
      <w:pPr>
        <w:keepNext w:val="0"/>
        <w:widowControl w:val="0"/>
        <w:spacing w:line="276" w:lineRule="auto"/>
        <w:rPr>
          <w:sz w:val="24"/>
        </w:rPr>
      </w:pPr>
      <w:r w:rsidRPr="00DC1FB6">
        <w:rPr>
          <w:sz w:val="24"/>
        </w:rPr>
        <w:t>- Đường dẫn chức năng: Phiếu đăng ký/ Phiếu đăng ký chi tiết</w:t>
      </w:r>
    </w:p>
    <w:p w14:paraId="47D4D28D" w14:textId="77777777" w:rsidR="00BD0229" w:rsidRPr="00DC1FB6" w:rsidRDefault="00BD0229" w:rsidP="00CD0A7B">
      <w:pPr>
        <w:keepNext w:val="0"/>
        <w:widowControl w:val="0"/>
        <w:rPr>
          <w:sz w:val="24"/>
        </w:rPr>
      </w:pPr>
      <w:r w:rsidRPr="00DC1FB6">
        <w:rPr>
          <w:sz w:val="24"/>
        </w:rPr>
        <w:t>b) Các bước thực hiện</w:t>
      </w:r>
    </w:p>
    <w:p w14:paraId="4A9E5027" w14:textId="77777777" w:rsidR="000A28B7" w:rsidRPr="00DC1FB6" w:rsidRDefault="00CF5589" w:rsidP="00CD0A7B">
      <w:pPr>
        <w:keepNext w:val="0"/>
        <w:widowControl w:val="0"/>
        <w:rPr>
          <w:sz w:val="24"/>
        </w:rPr>
      </w:pPr>
      <w:r w:rsidRPr="00DC1FB6">
        <w:rPr>
          <w:color w:val="000000"/>
          <w:sz w:val="24"/>
          <w:highlight w:val="yellow"/>
        </w:rPr>
        <w:t xml:space="preserve">Bước 1: </w:t>
      </w:r>
      <w:r w:rsidR="000A28B7" w:rsidRPr="00DC1FB6">
        <w:rPr>
          <w:sz w:val="24"/>
          <w:highlight w:val="yellow"/>
        </w:rPr>
        <w:t>T</w:t>
      </w:r>
      <w:r w:rsidR="007D0A0C" w:rsidRPr="00DC1FB6">
        <w:rPr>
          <w:sz w:val="24"/>
          <w:highlight w:val="yellow"/>
        </w:rPr>
        <w:t>hí sinh đăng nhập vào tài khoản</w:t>
      </w:r>
      <w:r w:rsidR="000A28B7" w:rsidRPr="00DC1FB6">
        <w:rPr>
          <w:sz w:val="24"/>
          <w:highlight w:val="yellow"/>
        </w:rPr>
        <w:t xml:space="preserve">, hiển thị popup </w:t>
      </w:r>
      <w:r w:rsidR="007D0A0C" w:rsidRPr="00DC1FB6">
        <w:rPr>
          <w:sz w:val="24"/>
          <w:highlight w:val="yellow"/>
        </w:rPr>
        <w:t xml:space="preserve">thông báo từ chối duyệt có hiển thị nội dung từ chối duyệt. </w:t>
      </w:r>
      <w:r w:rsidR="00002244" w:rsidRPr="00DC1FB6">
        <w:rPr>
          <w:sz w:val="24"/>
          <w:highlight w:val="yellow"/>
        </w:rPr>
        <w:t>Nhấn cập nhật PĐK</w:t>
      </w:r>
    </w:p>
    <w:p w14:paraId="3675B558" w14:textId="77777777" w:rsidR="004D70CD" w:rsidRPr="00DC1FB6" w:rsidRDefault="00AA3A53" w:rsidP="00CD0A7B">
      <w:pPr>
        <w:keepNext w:val="0"/>
        <w:widowControl w:val="0"/>
        <w:rPr>
          <w:noProof/>
          <w:sz w:val="24"/>
        </w:rPr>
      </w:pPr>
      <w:r w:rsidRPr="00DC1FB6">
        <w:rPr>
          <w:noProof/>
          <w:sz w:val="24"/>
        </w:rPr>
        <w:drawing>
          <wp:inline distT="0" distB="0" distL="0" distR="0" wp14:anchorId="771AD032" wp14:editId="5AB2090C">
            <wp:extent cx="5762625" cy="23812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p>
    <w:p w14:paraId="5CBACE41" w14:textId="77777777" w:rsidR="00A556B3" w:rsidRPr="00DC1FB6" w:rsidRDefault="00A556B3" w:rsidP="00CD0A7B">
      <w:pPr>
        <w:keepNext w:val="0"/>
        <w:widowControl w:val="0"/>
        <w:rPr>
          <w:sz w:val="24"/>
        </w:rPr>
      </w:pPr>
      <w:r w:rsidRPr="00DC1FB6">
        <w:rPr>
          <w:b/>
          <w:sz w:val="24"/>
        </w:rPr>
        <w:t xml:space="preserve">Bước 2: </w:t>
      </w:r>
      <w:r w:rsidRPr="00DC1FB6">
        <w:rPr>
          <w:sz w:val="24"/>
        </w:rPr>
        <w:t xml:space="preserve">Nhấn nút </w:t>
      </w:r>
      <w:r w:rsidRPr="00DC1FB6">
        <w:rPr>
          <w:b/>
          <w:sz w:val="24"/>
        </w:rPr>
        <w:t>Sửa phiếu đăng ký</w:t>
      </w:r>
    </w:p>
    <w:p w14:paraId="058772ED" w14:textId="77777777" w:rsidR="00A556B3" w:rsidRPr="00DC1FB6" w:rsidRDefault="00AA3A53" w:rsidP="00CD0A7B">
      <w:pPr>
        <w:keepNext w:val="0"/>
        <w:widowControl w:val="0"/>
        <w:rPr>
          <w:noProof/>
          <w:sz w:val="24"/>
        </w:rPr>
      </w:pPr>
      <w:r w:rsidRPr="00DC1FB6">
        <w:rPr>
          <w:noProof/>
          <w:sz w:val="24"/>
        </w:rPr>
        <w:drawing>
          <wp:inline distT="0" distB="0" distL="0" distR="0" wp14:anchorId="7B11E700" wp14:editId="78D7DC70">
            <wp:extent cx="5753100" cy="2667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3850A35F" w14:textId="18ABC3B3" w:rsidR="00A556B3" w:rsidRPr="00DC1FB6" w:rsidRDefault="00A556B3" w:rsidP="00CD0A7B">
      <w:pPr>
        <w:keepNext w:val="0"/>
        <w:widowControl w:val="0"/>
        <w:rPr>
          <w:noProof/>
          <w:sz w:val="24"/>
        </w:rPr>
      </w:pPr>
      <w:r w:rsidRPr="00DC1FB6">
        <w:rPr>
          <w:b/>
          <w:color w:val="000000"/>
          <w:sz w:val="24"/>
        </w:rPr>
        <w:t xml:space="preserve">Bước 3: </w:t>
      </w:r>
      <w:r w:rsidRPr="00DC1FB6">
        <w:rPr>
          <w:noProof/>
          <w:sz w:val="24"/>
        </w:rPr>
        <w:t xml:space="preserve">Sửa các thông tin, sau đấy nhấn </w:t>
      </w:r>
      <w:r w:rsidRPr="00DC1FB6">
        <w:rPr>
          <w:b/>
          <w:noProof/>
          <w:sz w:val="24"/>
        </w:rPr>
        <w:t>Lưu phiếu đăng ký</w:t>
      </w:r>
      <w:r w:rsidRPr="00DC1FB6">
        <w:rPr>
          <w:noProof/>
          <w:sz w:val="24"/>
        </w:rPr>
        <w:t xml:space="preserve"> để lưu lại thông tin đã cập nhật</w:t>
      </w:r>
    </w:p>
    <w:p w14:paraId="78F76E72" w14:textId="6AE7A10B" w:rsidR="00D1234A" w:rsidRPr="00DC1FB6" w:rsidRDefault="00D1234A" w:rsidP="00CD0A7B">
      <w:pPr>
        <w:keepNext w:val="0"/>
        <w:widowControl w:val="0"/>
        <w:rPr>
          <w:noProof/>
          <w:sz w:val="24"/>
          <w:highlight w:val="yellow"/>
        </w:rPr>
      </w:pPr>
      <w:r w:rsidRPr="00DC1FB6">
        <w:rPr>
          <w:noProof/>
          <w:sz w:val="24"/>
        </w:rPr>
        <w:lastRenderedPageBreak/>
        <w:drawing>
          <wp:inline distT="0" distB="0" distL="0" distR="0" wp14:anchorId="531A0F31" wp14:editId="5AF3F0D0">
            <wp:extent cx="5761990" cy="2787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990" cy="2787650"/>
                    </a:xfrm>
                    <a:prstGeom prst="rect">
                      <a:avLst/>
                    </a:prstGeom>
                  </pic:spPr>
                </pic:pic>
              </a:graphicData>
            </a:graphic>
          </wp:inline>
        </w:drawing>
      </w:r>
    </w:p>
    <w:p w14:paraId="089852F9" w14:textId="77777777" w:rsidR="00875EAD" w:rsidRPr="00DC1FB6" w:rsidRDefault="00875EAD" w:rsidP="00CD0A7B">
      <w:pPr>
        <w:pStyle w:val="Heading2"/>
        <w:keepNext w:val="0"/>
        <w:widowControl w:val="0"/>
      </w:pPr>
      <w:bookmarkStart w:id="42" w:name="_In_phiếu_đăng"/>
      <w:bookmarkStart w:id="43" w:name="_Toc193707584"/>
      <w:bookmarkEnd w:id="5"/>
      <w:bookmarkEnd w:id="42"/>
      <w:r w:rsidRPr="00DC1FB6">
        <w:t>In phiếu đăng ký</w:t>
      </w:r>
      <w:bookmarkEnd w:id="43"/>
    </w:p>
    <w:p w14:paraId="56B3DDAB" w14:textId="77777777" w:rsidR="00DC05B5" w:rsidRPr="00DC1FB6" w:rsidRDefault="00DC05B5" w:rsidP="00CD0A7B">
      <w:pPr>
        <w:keepNext w:val="0"/>
        <w:widowControl w:val="0"/>
        <w:spacing w:line="276" w:lineRule="auto"/>
        <w:rPr>
          <w:sz w:val="24"/>
        </w:rPr>
      </w:pPr>
      <w:r w:rsidRPr="00DC1FB6">
        <w:rPr>
          <w:sz w:val="24"/>
        </w:rPr>
        <w:t>a) Mục đích, ý nghĩa của chức năng</w:t>
      </w:r>
    </w:p>
    <w:p w14:paraId="4D4BC056" w14:textId="77777777" w:rsidR="00DC05B5" w:rsidRPr="00DC1FB6" w:rsidRDefault="00DC05B5"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Chức năng cho phép thí sinh tải xuống phiếu đăng ký sau khi đã nhập thông tin trên hệ thống</w:t>
      </w:r>
    </w:p>
    <w:p w14:paraId="6E1E8D90" w14:textId="77777777" w:rsidR="00DC05B5" w:rsidRPr="00DC1FB6" w:rsidRDefault="00DC05B5" w:rsidP="00CD0A7B">
      <w:pPr>
        <w:keepNext w:val="0"/>
        <w:widowControl w:val="0"/>
        <w:spacing w:line="276" w:lineRule="auto"/>
        <w:rPr>
          <w:sz w:val="24"/>
        </w:rPr>
      </w:pPr>
      <w:r w:rsidRPr="00DC1FB6">
        <w:rPr>
          <w:sz w:val="24"/>
        </w:rPr>
        <w:t>- Đối tượng sử dụng: Thí sinh</w:t>
      </w:r>
    </w:p>
    <w:p w14:paraId="2529C3DA" w14:textId="77777777" w:rsidR="00B436C8" w:rsidRPr="00DC1FB6" w:rsidRDefault="00B436C8" w:rsidP="00CD0A7B">
      <w:pPr>
        <w:keepNext w:val="0"/>
        <w:widowControl w:val="0"/>
        <w:spacing w:line="276" w:lineRule="auto"/>
        <w:rPr>
          <w:sz w:val="24"/>
        </w:rPr>
      </w:pPr>
      <w:r w:rsidRPr="00DC1FB6">
        <w:rPr>
          <w:sz w:val="24"/>
        </w:rPr>
        <w:t>- Đường dẫn chức năng: Phiếu đăng ký/ Phiếu đăng ký chi tiết</w:t>
      </w:r>
    </w:p>
    <w:p w14:paraId="4E4B4375" w14:textId="77777777" w:rsidR="00DC05B5" w:rsidRPr="00DC1FB6" w:rsidRDefault="00DC05B5" w:rsidP="00CD0A7B">
      <w:pPr>
        <w:keepNext w:val="0"/>
        <w:widowControl w:val="0"/>
        <w:rPr>
          <w:sz w:val="24"/>
        </w:rPr>
      </w:pPr>
      <w:r w:rsidRPr="00DC1FB6">
        <w:rPr>
          <w:sz w:val="24"/>
        </w:rPr>
        <w:t>b) Các bước thực hiện</w:t>
      </w:r>
    </w:p>
    <w:p w14:paraId="3867C15C" w14:textId="77777777" w:rsidR="00BD0229" w:rsidRPr="00DC1FB6" w:rsidRDefault="00BD0229" w:rsidP="00CD0A7B">
      <w:pPr>
        <w:pStyle w:val="NormalIndent"/>
        <w:keepNext w:val="0"/>
        <w:widowControl w:val="0"/>
        <w:ind w:left="0"/>
      </w:pPr>
      <w:r w:rsidRPr="00DC1FB6">
        <w:rPr>
          <w:b/>
        </w:rPr>
        <w:t>Bước 1:</w:t>
      </w:r>
      <w:r w:rsidRPr="00DC1FB6">
        <w:t xml:space="preserve"> Sau khi đăng nhập hệ thống, thí sinh truy cập menu </w:t>
      </w:r>
      <w:r w:rsidRPr="00DC1FB6">
        <w:rPr>
          <w:b/>
        </w:rPr>
        <w:t>Quản lý phiếu đăng ký/Phiếu đăng ký chi tiết</w:t>
      </w:r>
      <w:r w:rsidRPr="00DC1FB6">
        <w:t xml:space="preserve">. </w:t>
      </w:r>
    </w:p>
    <w:p w14:paraId="7F71C8CD" w14:textId="77777777" w:rsidR="00DC05B5" w:rsidRPr="00DC1FB6" w:rsidRDefault="00AA3A53" w:rsidP="00CD0A7B">
      <w:pPr>
        <w:keepNext w:val="0"/>
        <w:widowControl w:val="0"/>
        <w:rPr>
          <w:noProof/>
          <w:sz w:val="24"/>
        </w:rPr>
      </w:pPr>
      <w:r w:rsidRPr="00DC1FB6">
        <w:rPr>
          <w:noProof/>
          <w:sz w:val="24"/>
        </w:rPr>
        <w:drawing>
          <wp:inline distT="0" distB="0" distL="0" distR="0" wp14:anchorId="0C30B531" wp14:editId="43A3E00F">
            <wp:extent cx="5610225" cy="246697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2466975"/>
                    </a:xfrm>
                    <a:prstGeom prst="rect">
                      <a:avLst/>
                    </a:prstGeom>
                    <a:noFill/>
                    <a:ln>
                      <a:noFill/>
                    </a:ln>
                  </pic:spPr>
                </pic:pic>
              </a:graphicData>
            </a:graphic>
          </wp:inline>
        </w:drawing>
      </w:r>
    </w:p>
    <w:p w14:paraId="4B314D45" w14:textId="77777777" w:rsidR="00875EAD" w:rsidRPr="00DC1FB6" w:rsidRDefault="00DC05B5" w:rsidP="00CD0A7B">
      <w:pPr>
        <w:keepNext w:val="0"/>
        <w:widowControl w:val="0"/>
        <w:rPr>
          <w:b/>
          <w:sz w:val="24"/>
        </w:rPr>
      </w:pPr>
      <w:r w:rsidRPr="00DC1FB6">
        <w:rPr>
          <w:b/>
          <w:noProof/>
          <w:sz w:val="24"/>
        </w:rPr>
        <w:t>Bước 2:</w:t>
      </w:r>
      <w:r w:rsidRPr="00DC1FB6">
        <w:rPr>
          <w:noProof/>
          <w:sz w:val="24"/>
        </w:rPr>
        <w:t xml:space="preserve"> </w:t>
      </w:r>
      <w:r w:rsidRPr="00DC1FB6">
        <w:rPr>
          <w:sz w:val="24"/>
        </w:rPr>
        <w:t xml:space="preserve">Thí sinh nhấn nút </w:t>
      </w:r>
      <w:r w:rsidRPr="00DC1FB6">
        <w:rPr>
          <w:b/>
          <w:sz w:val="24"/>
        </w:rPr>
        <w:t>In phiếu đăng ký</w:t>
      </w:r>
    </w:p>
    <w:p w14:paraId="3D6E2004" w14:textId="77777777" w:rsidR="00F065C5" w:rsidRPr="00DC1FB6" w:rsidRDefault="00AA3A53" w:rsidP="00CD0A7B">
      <w:pPr>
        <w:keepNext w:val="0"/>
        <w:widowControl w:val="0"/>
        <w:rPr>
          <w:b/>
          <w:sz w:val="24"/>
        </w:rPr>
      </w:pPr>
      <w:r w:rsidRPr="00DC1FB6">
        <w:rPr>
          <w:noProof/>
          <w:sz w:val="24"/>
        </w:rPr>
        <w:drawing>
          <wp:inline distT="0" distB="0" distL="0" distR="0" wp14:anchorId="00D76F54" wp14:editId="63D68EC1">
            <wp:extent cx="5762625" cy="6096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14:paraId="44CF0C06" w14:textId="77777777" w:rsidR="00F065C5" w:rsidRPr="00DC1FB6" w:rsidRDefault="00B97BF2" w:rsidP="00CD0A7B">
      <w:pPr>
        <w:pStyle w:val="Heading2"/>
        <w:keepNext w:val="0"/>
        <w:widowControl w:val="0"/>
        <w:rPr>
          <w:noProof/>
        </w:rPr>
      </w:pPr>
      <w:bookmarkStart w:id="44" w:name="_In_thông_tin"/>
      <w:bookmarkStart w:id="45" w:name="_Toc193707585"/>
      <w:bookmarkEnd w:id="44"/>
      <w:r w:rsidRPr="00DC1FB6">
        <w:rPr>
          <w:noProof/>
        </w:rPr>
        <w:lastRenderedPageBreak/>
        <w:t xml:space="preserve">In thông tin </w:t>
      </w:r>
      <w:r w:rsidR="00F065C5" w:rsidRPr="00DC1FB6">
        <w:rPr>
          <w:noProof/>
        </w:rPr>
        <w:t>xét tốt nghiệp</w:t>
      </w:r>
      <w:bookmarkEnd w:id="45"/>
    </w:p>
    <w:p w14:paraId="560D2276" w14:textId="77777777" w:rsidR="009C10DD" w:rsidRPr="00DC1FB6" w:rsidRDefault="009C10DD" w:rsidP="00CD0A7B">
      <w:pPr>
        <w:keepNext w:val="0"/>
        <w:widowControl w:val="0"/>
        <w:spacing w:line="276" w:lineRule="auto"/>
        <w:rPr>
          <w:sz w:val="24"/>
        </w:rPr>
      </w:pPr>
      <w:r w:rsidRPr="00DC1FB6">
        <w:rPr>
          <w:sz w:val="24"/>
        </w:rPr>
        <w:t>a) Mục đích, ý nghĩa của chức năng</w:t>
      </w:r>
    </w:p>
    <w:p w14:paraId="50EFF25E" w14:textId="77777777" w:rsidR="009C10DD" w:rsidRPr="00DC1FB6" w:rsidRDefault="009C10DD"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Chức năng cho phép thí sinh tải xuống phiếu xét công nhận tốt nghiệp sau khi đã nhập thông tin trên hệ thống</w:t>
      </w:r>
    </w:p>
    <w:p w14:paraId="2031D066" w14:textId="77777777" w:rsidR="009C10DD" w:rsidRPr="00DC1FB6" w:rsidRDefault="009C10DD" w:rsidP="00CD0A7B">
      <w:pPr>
        <w:keepNext w:val="0"/>
        <w:widowControl w:val="0"/>
        <w:spacing w:line="276" w:lineRule="auto"/>
        <w:rPr>
          <w:sz w:val="24"/>
        </w:rPr>
      </w:pPr>
      <w:r w:rsidRPr="00DC1FB6">
        <w:rPr>
          <w:sz w:val="24"/>
        </w:rPr>
        <w:t>- Đối tượng sử dụng: Thí sinh</w:t>
      </w:r>
    </w:p>
    <w:p w14:paraId="3214A123" w14:textId="77777777" w:rsidR="00B436C8" w:rsidRPr="00DC1FB6" w:rsidRDefault="00B436C8" w:rsidP="00CD0A7B">
      <w:pPr>
        <w:keepNext w:val="0"/>
        <w:widowControl w:val="0"/>
        <w:spacing w:line="276" w:lineRule="auto"/>
        <w:rPr>
          <w:sz w:val="24"/>
        </w:rPr>
      </w:pPr>
      <w:r w:rsidRPr="00DC1FB6">
        <w:rPr>
          <w:sz w:val="24"/>
        </w:rPr>
        <w:t>- Đường dẫn chức năng: Phiếu đăng ký/ Phiếu đăng ký chi tiết</w:t>
      </w:r>
    </w:p>
    <w:p w14:paraId="5C768B83" w14:textId="77777777" w:rsidR="009C10DD" w:rsidRPr="00DC1FB6" w:rsidRDefault="009C10DD" w:rsidP="00CD0A7B">
      <w:pPr>
        <w:keepNext w:val="0"/>
        <w:widowControl w:val="0"/>
        <w:rPr>
          <w:sz w:val="24"/>
        </w:rPr>
      </w:pPr>
      <w:r w:rsidRPr="00DC1FB6">
        <w:rPr>
          <w:sz w:val="24"/>
        </w:rPr>
        <w:t>b) Các bước thực hiện</w:t>
      </w:r>
    </w:p>
    <w:p w14:paraId="4AD30B96" w14:textId="77777777" w:rsidR="009C10DD" w:rsidRPr="00DC1FB6" w:rsidRDefault="009C10DD" w:rsidP="00CD0A7B">
      <w:pPr>
        <w:pStyle w:val="NormalIndent"/>
        <w:keepNext w:val="0"/>
        <w:widowControl w:val="0"/>
      </w:pPr>
    </w:p>
    <w:p w14:paraId="1D706205" w14:textId="77777777" w:rsidR="00F065C5" w:rsidRPr="00DC1FB6" w:rsidRDefault="00F065C5" w:rsidP="00CD0A7B">
      <w:pPr>
        <w:pStyle w:val="NormalIndent"/>
        <w:keepNext w:val="0"/>
        <w:widowControl w:val="0"/>
        <w:ind w:left="0"/>
      </w:pPr>
      <w:r w:rsidRPr="00DC1FB6">
        <w:rPr>
          <w:b/>
        </w:rPr>
        <w:t>Bước 1:</w:t>
      </w:r>
      <w:r w:rsidRPr="00DC1FB6">
        <w:t xml:space="preserve"> Sau khi đăng nhập hệ thống, thí sinh truy cập menu </w:t>
      </w:r>
      <w:r w:rsidRPr="00DC1FB6">
        <w:rPr>
          <w:b/>
        </w:rPr>
        <w:t>Quản lý phiếu đăng ký/Phiếu đăng ký chi tiết</w:t>
      </w:r>
      <w:r w:rsidRPr="00DC1FB6">
        <w:t xml:space="preserve">. </w:t>
      </w:r>
    </w:p>
    <w:p w14:paraId="7B6D1C33" w14:textId="77777777" w:rsidR="00F065C5" w:rsidRPr="00DC1FB6" w:rsidRDefault="00AA3A53" w:rsidP="00CD0A7B">
      <w:pPr>
        <w:keepNext w:val="0"/>
        <w:widowControl w:val="0"/>
        <w:rPr>
          <w:noProof/>
          <w:sz w:val="24"/>
        </w:rPr>
      </w:pPr>
      <w:r w:rsidRPr="00DC1FB6">
        <w:rPr>
          <w:noProof/>
          <w:sz w:val="24"/>
        </w:rPr>
        <w:drawing>
          <wp:inline distT="0" distB="0" distL="0" distR="0" wp14:anchorId="392F6685" wp14:editId="6A7CCA8A">
            <wp:extent cx="5610225" cy="24669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2466975"/>
                    </a:xfrm>
                    <a:prstGeom prst="rect">
                      <a:avLst/>
                    </a:prstGeom>
                    <a:noFill/>
                    <a:ln>
                      <a:noFill/>
                    </a:ln>
                  </pic:spPr>
                </pic:pic>
              </a:graphicData>
            </a:graphic>
          </wp:inline>
        </w:drawing>
      </w:r>
    </w:p>
    <w:p w14:paraId="23DFCE2F" w14:textId="77777777" w:rsidR="00F065C5" w:rsidRPr="00DC1FB6" w:rsidRDefault="00F065C5" w:rsidP="00CD0A7B">
      <w:pPr>
        <w:keepNext w:val="0"/>
        <w:widowControl w:val="0"/>
        <w:rPr>
          <w:b/>
          <w:sz w:val="24"/>
        </w:rPr>
      </w:pPr>
      <w:r w:rsidRPr="00DC1FB6">
        <w:rPr>
          <w:b/>
          <w:noProof/>
          <w:sz w:val="24"/>
        </w:rPr>
        <w:t>Bước 2:</w:t>
      </w:r>
      <w:r w:rsidRPr="00DC1FB6">
        <w:rPr>
          <w:noProof/>
          <w:sz w:val="24"/>
        </w:rPr>
        <w:t xml:space="preserve"> </w:t>
      </w:r>
      <w:r w:rsidRPr="00DC1FB6">
        <w:rPr>
          <w:sz w:val="24"/>
        </w:rPr>
        <w:t xml:space="preserve">Thí sinh nhấn nút </w:t>
      </w:r>
      <w:r w:rsidRPr="00DC1FB6">
        <w:rPr>
          <w:b/>
          <w:sz w:val="24"/>
        </w:rPr>
        <w:t>In thông tin xét tốt nghiệp</w:t>
      </w:r>
    </w:p>
    <w:p w14:paraId="5BF5AC13" w14:textId="77777777" w:rsidR="00F065C5" w:rsidRPr="00DC1FB6" w:rsidRDefault="00AA3A53" w:rsidP="00CD0A7B">
      <w:pPr>
        <w:keepNext w:val="0"/>
        <w:widowControl w:val="0"/>
        <w:rPr>
          <w:b/>
          <w:sz w:val="24"/>
        </w:rPr>
      </w:pPr>
      <w:r w:rsidRPr="00DC1FB6">
        <w:rPr>
          <w:noProof/>
          <w:sz w:val="24"/>
        </w:rPr>
        <w:drawing>
          <wp:inline distT="0" distB="0" distL="0" distR="0" wp14:anchorId="5073023F" wp14:editId="672A1D3A">
            <wp:extent cx="5762625" cy="609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14:paraId="7AD74E48" w14:textId="77777777" w:rsidR="00505706" w:rsidRPr="00DC1FB6" w:rsidRDefault="00505706" w:rsidP="00CD0A7B">
      <w:pPr>
        <w:pStyle w:val="Heading2"/>
        <w:keepNext w:val="0"/>
        <w:widowControl w:val="0"/>
        <w:rPr>
          <w:noProof/>
        </w:rPr>
      </w:pPr>
      <w:bookmarkStart w:id="46" w:name="_Toc193707586"/>
      <w:r w:rsidRPr="00DC1FB6">
        <w:rPr>
          <w:noProof/>
        </w:rPr>
        <w:t>In thông tin ưu tiên</w:t>
      </w:r>
      <w:bookmarkEnd w:id="46"/>
    </w:p>
    <w:p w14:paraId="30E32A40" w14:textId="77777777" w:rsidR="00A71470" w:rsidRPr="00DC1FB6" w:rsidRDefault="00A71470" w:rsidP="00CD0A7B">
      <w:pPr>
        <w:keepNext w:val="0"/>
        <w:widowControl w:val="0"/>
        <w:spacing w:line="276" w:lineRule="auto"/>
        <w:rPr>
          <w:sz w:val="24"/>
        </w:rPr>
      </w:pPr>
      <w:r w:rsidRPr="00DC1FB6">
        <w:rPr>
          <w:sz w:val="24"/>
        </w:rPr>
        <w:t>a) Mục đích, ý nghĩa của chức năng</w:t>
      </w:r>
    </w:p>
    <w:p w14:paraId="15D8AA1A" w14:textId="77777777" w:rsidR="00A71470" w:rsidRPr="00DC1FB6" w:rsidRDefault="00A71470"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Chức năng cho phép thí sinh tải xuống thông tin ưu tiên sau khi đã nhập thông tin trên hệ thống</w:t>
      </w:r>
    </w:p>
    <w:p w14:paraId="34025A8C" w14:textId="77777777" w:rsidR="00A71470" w:rsidRPr="00DC1FB6" w:rsidRDefault="00A71470" w:rsidP="00CD0A7B">
      <w:pPr>
        <w:keepNext w:val="0"/>
        <w:widowControl w:val="0"/>
        <w:spacing w:line="276" w:lineRule="auto"/>
        <w:rPr>
          <w:sz w:val="24"/>
        </w:rPr>
      </w:pPr>
      <w:r w:rsidRPr="00DC1FB6">
        <w:rPr>
          <w:sz w:val="24"/>
        </w:rPr>
        <w:t>- Đối tượng sử dụng: Thí sinh</w:t>
      </w:r>
    </w:p>
    <w:p w14:paraId="5958820D" w14:textId="77777777" w:rsidR="00B436C8" w:rsidRPr="00DC1FB6" w:rsidRDefault="00B436C8" w:rsidP="00CD0A7B">
      <w:pPr>
        <w:keepNext w:val="0"/>
        <w:widowControl w:val="0"/>
        <w:spacing w:line="276" w:lineRule="auto"/>
        <w:rPr>
          <w:sz w:val="24"/>
        </w:rPr>
      </w:pPr>
      <w:r w:rsidRPr="00DC1FB6">
        <w:rPr>
          <w:sz w:val="24"/>
        </w:rPr>
        <w:t>- Đường dẫn chức năng: Phiếu đăng ký/ Phiếu đăng ký chi tiết</w:t>
      </w:r>
    </w:p>
    <w:p w14:paraId="33821AB8" w14:textId="77777777" w:rsidR="00A71470" w:rsidRPr="00DC1FB6" w:rsidRDefault="00A71470" w:rsidP="00CD0A7B">
      <w:pPr>
        <w:keepNext w:val="0"/>
        <w:widowControl w:val="0"/>
        <w:rPr>
          <w:sz w:val="24"/>
        </w:rPr>
      </w:pPr>
      <w:r w:rsidRPr="00DC1FB6">
        <w:rPr>
          <w:sz w:val="24"/>
        </w:rPr>
        <w:t>b) Các bước thực hiện</w:t>
      </w:r>
    </w:p>
    <w:p w14:paraId="2147D133" w14:textId="77777777" w:rsidR="00A71470" w:rsidRPr="00DC1FB6" w:rsidRDefault="00A71470" w:rsidP="00CD0A7B">
      <w:pPr>
        <w:pStyle w:val="NormalIndent"/>
        <w:keepNext w:val="0"/>
        <w:widowControl w:val="0"/>
      </w:pPr>
    </w:p>
    <w:p w14:paraId="5B314886" w14:textId="77777777" w:rsidR="0029612E" w:rsidRPr="00DC1FB6" w:rsidRDefault="0029612E" w:rsidP="00CD0A7B">
      <w:pPr>
        <w:pStyle w:val="NormalIndent"/>
        <w:keepNext w:val="0"/>
        <w:widowControl w:val="0"/>
        <w:ind w:left="0"/>
      </w:pPr>
      <w:r w:rsidRPr="00DC1FB6">
        <w:rPr>
          <w:b/>
        </w:rPr>
        <w:t>Bước 1:</w:t>
      </w:r>
      <w:r w:rsidRPr="00DC1FB6">
        <w:t xml:space="preserve"> Sau khi đăng nhập hệ thống, thí sinh truy cập menu </w:t>
      </w:r>
      <w:r w:rsidRPr="00DC1FB6">
        <w:rPr>
          <w:b/>
        </w:rPr>
        <w:t xml:space="preserve">Quản lý phiếu đăng ký/Phiếu </w:t>
      </w:r>
      <w:r w:rsidRPr="00DC1FB6">
        <w:rPr>
          <w:b/>
        </w:rPr>
        <w:lastRenderedPageBreak/>
        <w:t>đăng ký chi tiết</w:t>
      </w:r>
      <w:r w:rsidRPr="00DC1FB6">
        <w:t>. Khi đó màn hình PĐK của thí sinh sẽ được hiển thị.</w:t>
      </w:r>
    </w:p>
    <w:p w14:paraId="0CB822F6" w14:textId="77777777" w:rsidR="0029612E" w:rsidRPr="00DC1FB6" w:rsidRDefault="00AA3A53" w:rsidP="00CD0A7B">
      <w:pPr>
        <w:keepNext w:val="0"/>
        <w:widowControl w:val="0"/>
        <w:rPr>
          <w:noProof/>
          <w:sz w:val="24"/>
        </w:rPr>
      </w:pPr>
      <w:r w:rsidRPr="00DC1FB6">
        <w:rPr>
          <w:noProof/>
          <w:sz w:val="24"/>
        </w:rPr>
        <w:drawing>
          <wp:inline distT="0" distB="0" distL="0" distR="0" wp14:anchorId="55B01AF4" wp14:editId="6006D728">
            <wp:extent cx="5610225" cy="24669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2466975"/>
                    </a:xfrm>
                    <a:prstGeom prst="rect">
                      <a:avLst/>
                    </a:prstGeom>
                    <a:noFill/>
                    <a:ln>
                      <a:noFill/>
                    </a:ln>
                  </pic:spPr>
                </pic:pic>
              </a:graphicData>
            </a:graphic>
          </wp:inline>
        </w:drawing>
      </w:r>
    </w:p>
    <w:p w14:paraId="0F21E886" w14:textId="77777777" w:rsidR="0029612E" w:rsidRPr="00DC1FB6" w:rsidRDefault="0029612E" w:rsidP="00CD0A7B">
      <w:pPr>
        <w:keepNext w:val="0"/>
        <w:widowControl w:val="0"/>
        <w:rPr>
          <w:b/>
          <w:sz w:val="24"/>
        </w:rPr>
      </w:pPr>
      <w:commentRangeStart w:id="47"/>
      <w:r w:rsidRPr="00DC1FB6">
        <w:rPr>
          <w:b/>
          <w:noProof/>
          <w:sz w:val="24"/>
          <w:highlight w:val="yellow"/>
        </w:rPr>
        <w:t>Bước 2:</w:t>
      </w:r>
      <w:r w:rsidRPr="00DC1FB6">
        <w:rPr>
          <w:noProof/>
          <w:sz w:val="24"/>
          <w:highlight w:val="yellow"/>
        </w:rPr>
        <w:t xml:space="preserve"> </w:t>
      </w:r>
      <w:r w:rsidRPr="00DC1FB6">
        <w:rPr>
          <w:sz w:val="24"/>
          <w:highlight w:val="yellow"/>
        </w:rPr>
        <w:t xml:space="preserve">Thí sinh nhấn nút </w:t>
      </w:r>
      <w:r w:rsidRPr="00DC1FB6">
        <w:rPr>
          <w:b/>
          <w:sz w:val="24"/>
          <w:highlight w:val="yellow"/>
        </w:rPr>
        <w:t>In thông tin xét tốt nghiệp</w:t>
      </w:r>
      <w:commentRangeEnd w:id="47"/>
      <w:r w:rsidR="00D75743" w:rsidRPr="00DC1FB6">
        <w:rPr>
          <w:rStyle w:val="CommentReference"/>
          <w:rFonts w:ascii=".VnTime" w:hAnsi=".VnTime" w:cs="Times New Roman"/>
          <w:sz w:val="24"/>
          <w:szCs w:val="24"/>
        </w:rPr>
        <w:commentReference w:id="47"/>
      </w:r>
    </w:p>
    <w:p w14:paraId="22E21627" w14:textId="77777777" w:rsidR="00505706" w:rsidRPr="00DC1FB6" w:rsidRDefault="00AA3A53" w:rsidP="00CD0A7B">
      <w:pPr>
        <w:keepNext w:val="0"/>
        <w:widowControl w:val="0"/>
        <w:rPr>
          <w:b/>
          <w:sz w:val="24"/>
        </w:rPr>
      </w:pPr>
      <w:r w:rsidRPr="00DC1FB6">
        <w:rPr>
          <w:noProof/>
          <w:sz w:val="24"/>
        </w:rPr>
        <w:drawing>
          <wp:inline distT="0" distB="0" distL="0" distR="0" wp14:anchorId="0179158B" wp14:editId="1D3C1A37">
            <wp:extent cx="5762625" cy="6096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14:paraId="567895DB" w14:textId="77777777" w:rsidR="002B46E0" w:rsidRPr="00DC1FB6" w:rsidRDefault="002B46E0" w:rsidP="00CD0A7B">
      <w:pPr>
        <w:pStyle w:val="Heading2"/>
        <w:keepNext w:val="0"/>
        <w:widowControl w:val="0"/>
      </w:pPr>
      <w:bookmarkStart w:id="48" w:name="_Chi_tiết_lịch"/>
      <w:bookmarkStart w:id="49" w:name="_Toc193707587"/>
      <w:bookmarkEnd w:id="48"/>
      <w:r w:rsidRPr="00DC1FB6">
        <w:t>Chi tiết lịch sử</w:t>
      </w:r>
      <w:bookmarkEnd w:id="49"/>
    </w:p>
    <w:p w14:paraId="6B19DB88" w14:textId="77777777" w:rsidR="00A71470" w:rsidRPr="00DC1FB6" w:rsidRDefault="00A71470" w:rsidP="00CD0A7B">
      <w:pPr>
        <w:keepNext w:val="0"/>
        <w:widowControl w:val="0"/>
        <w:spacing w:line="276" w:lineRule="auto"/>
        <w:rPr>
          <w:sz w:val="24"/>
        </w:rPr>
      </w:pPr>
      <w:r w:rsidRPr="00DC1FB6">
        <w:rPr>
          <w:sz w:val="24"/>
        </w:rPr>
        <w:t>a) Mục đích, ý nghĩa của chức năng</w:t>
      </w:r>
    </w:p>
    <w:p w14:paraId="5A07DC9A" w14:textId="77777777" w:rsidR="00A71470" w:rsidRPr="00DC1FB6" w:rsidRDefault="00A71470"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Chức năng cho phép thí sinh xem chi tiết lịch sử tác động đến thông tin phiếu đăng ký</w:t>
      </w:r>
    </w:p>
    <w:p w14:paraId="7AA6E4DF" w14:textId="77777777" w:rsidR="00A71470" w:rsidRPr="00DC1FB6" w:rsidRDefault="00A71470" w:rsidP="00CD0A7B">
      <w:pPr>
        <w:keepNext w:val="0"/>
        <w:widowControl w:val="0"/>
        <w:spacing w:line="276" w:lineRule="auto"/>
        <w:rPr>
          <w:sz w:val="24"/>
        </w:rPr>
      </w:pPr>
      <w:r w:rsidRPr="00DC1FB6">
        <w:rPr>
          <w:sz w:val="24"/>
        </w:rPr>
        <w:t>- Đối tượng sử dụng: Thí sinh</w:t>
      </w:r>
    </w:p>
    <w:p w14:paraId="6FA7328C" w14:textId="77777777" w:rsidR="00A71470" w:rsidRPr="00DC1FB6" w:rsidRDefault="00B436C8" w:rsidP="00CD0A7B">
      <w:pPr>
        <w:keepNext w:val="0"/>
        <w:widowControl w:val="0"/>
        <w:spacing w:line="276" w:lineRule="auto"/>
        <w:rPr>
          <w:sz w:val="24"/>
        </w:rPr>
      </w:pPr>
      <w:r w:rsidRPr="00DC1FB6">
        <w:rPr>
          <w:sz w:val="24"/>
        </w:rPr>
        <w:t>- Đường dẫn chức năng: Phiếu đăng ký/ Phiếu đăng ký chi tiết</w:t>
      </w:r>
    </w:p>
    <w:p w14:paraId="6A63A259" w14:textId="18D1B8B6" w:rsidR="00A71470" w:rsidRPr="00DC1FB6" w:rsidRDefault="00A71470" w:rsidP="00DC1FB6">
      <w:pPr>
        <w:keepNext w:val="0"/>
        <w:widowControl w:val="0"/>
        <w:rPr>
          <w:sz w:val="24"/>
        </w:rPr>
      </w:pPr>
      <w:r w:rsidRPr="00DC1FB6">
        <w:rPr>
          <w:sz w:val="24"/>
        </w:rPr>
        <w:t>b) Các bước thực hiện</w:t>
      </w:r>
    </w:p>
    <w:p w14:paraId="0B583123" w14:textId="77777777" w:rsidR="004220B0" w:rsidRPr="00DC1FB6" w:rsidRDefault="004220B0" w:rsidP="00CD0A7B">
      <w:pPr>
        <w:pStyle w:val="NormalIndent"/>
        <w:keepNext w:val="0"/>
        <w:widowControl w:val="0"/>
        <w:ind w:left="0"/>
      </w:pPr>
      <w:r w:rsidRPr="00DC1FB6">
        <w:rPr>
          <w:b/>
        </w:rPr>
        <w:t>Bước 1:</w:t>
      </w:r>
      <w:r w:rsidRPr="00DC1FB6">
        <w:t xml:space="preserve"> Sau khi đăng nhập hệ thống, thí sinh truy cập menu </w:t>
      </w:r>
      <w:r w:rsidRPr="00DC1FB6">
        <w:rPr>
          <w:b/>
        </w:rPr>
        <w:t>Quản lý phiếu đăng ký/Phiếu đăng ký chi tiết</w:t>
      </w:r>
      <w:r w:rsidRPr="00DC1FB6">
        <w:t>. Khi đó màn hình PĐK của thí sinh sẽ được hiển thị.</w:t>
      </w:r>
    </w:p>
    <w:p w14:paraId="5161C868" w14:textId="77777777" w:rsidR="004220B0" w:rsidRPr="00DC1FB6" w:rsidRDefault="00AA3A53" w:rsidP="00CD0A7B">
      <w:pPr>
        <w:keepNext w:val="0"/>
        <w:widowControl w:val="0"/>
        <w:rPr>
          <w:noProof/>
          <w:sz w:val="24"/>
        </w:rPr>
      </w:pPr>
      <w:r w:rsidRPr="00DC1FB6">
        <w:rPr>
          <w:noProof/>
          <w:sz w:val="24"/>
        </w:rPr>
        <w:lastRenderedPageBreak/>
        <w:drawing>
          <wp:inline distT="0" distB="0" distL="0" distR="0" wp14:anchorId="25C6639C" wp14:editId="46E81C6B">
            <wp:extent cx="5610225" cy="246697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2466975"/>
                    </a:xfrm>
                    <a:prstGeom prst="rect">
                      <a:avLst/>
                    </a:prstGeom>
                    <a:noFill/>
                    <a:ln>
                      <a:noFill/>
                    </a:ln>
                  </pic:spPr>
                </pic:pic>
              </a:graphicData>
            </a:graphic>
          </wp:inline>
        </w:drawing>
      </w:r>
    </w:p>
    <w:p w14:paraId="2F521C91" w14:textId="77777777" w:rsidR="004220B0" w:rsidRPr="00DC1FB6" w:rsidRDefault="004220B0" w:rsidP="00CD0A7B">
      <w:pPr>
        <w:keepNext w:val="0"/>
        <w:widowControl w:val="0"/>
        <w:rPr>
          <w:b/>
          <w:sz w:val="24"/>
        </w:rPr>
      </w:pPr>
      <w:commentRangeStart w:id="50"/>
      <w:r w:rsidRPr="00DC1FB6">
        <w:rPr>
          <w:b/>
          <w:noProof/>
          <w:sz w:val="24"/>
          <w:highlight w:val="yellow"/>
        </w:rPr>
        <w:t>Bước 2:</w:t>
      </w:r>
      <w:r w:rsidRPr="00DC1FB6">
        <w:rPr>
          <w:noProof/>
          <w:sz w:val="24"/>
          <w:highlight w:val="yellow"/>
        </w:rPr>
        <w:t xml:space="preserve"> </w:t>
      </w:r>
      <w:r w:rsidRPr="00DC1FB6">
        <w:rPr>
          <w:sz w:val="24"/>
          <w:highlight w:val="yellow"/>
        </w:rPr>
        <w:t xml:space="preserve">Thí sinh nhấn nút </w:t>
      </w:r>
      <w:r w:rsidRPr="00DC1FB6">
        <w:rPr>
          <w:b/>
          <w:sz w:val="24"/>
          <w:highlight w:val="yellow"/>
        </w:rPr>
        <w:t>Chi tiết lịch sử</w:t>
      </w:r>
      <w:commentRangeEnd w:id="50"/>
      <w:r w:rsidR="00D75743" w:rsidRPr="00DC1FB6">
        <w:rPr>
          <w:rStyle w:val="CommentReference"/>
          <w:rFonts w:ascii=".VnTime" w:hAnsi=".VnTime" w:cs="Times New Roman"/>
          <w:sz w:val="24"/>
          <w:szCs w:val="24"/>
        </w:rPr>
        <w:commentReference w:id="50"/>
      </w:r>
    </w:p>
    <w:p w14:paraId="7C1EB7E5" w14:textId="77777777" w:rsidR="002B46E0" w:rsidRPr="00DC1FB6" w:rsidRDefault="00AA3A53" w:rsidP="00CD0A7B">
      <w:pPr>
        <w:pStyle w:val="NormalIndent"/>
        <w:keepNext w:val="0"/>
        <w:widowControl w:val="0"/>
        <w:ind w:left="0"/>
        <w:rPr>
          <w:noProof/>
        </w:rPr>
      </w:pPr>
      <w:r w:rsidRPr="00DC1FB6">
        <w:rPr>
          <w:noProof/>
        </w:rPr>
        <w:drawing>
          <wp:inline distT="0" distB="0" distL="0" distR="0" wp14:anchorId="519714AB" wp14:editId="2C00B38C">
            <wp:extent cx="5762625" cy="609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14:paraId="4181C87F" w14:textId="77777777" w:rsidR="002B46E0" w:rsidRPr="00DC1FB6" w:rsidRDefault="002B46E0" w:rsidP="00CD0A7B">
      <w:pPr>
        <w:pStyle w:val="NormalIndent"/>
        <w:keepNext w:val="0"/>
        <w:widowControl w:val="0"/>
        <w:ind w:left="0"/>
        <w:rPr>
          <w:noProof/>
        </w:rPr>
      </w:pPr>
      <w:r w:rsidRPr="00DC1FB6">
        <w:rPr>
          <w:b/>
          <w:noProof/>
        </w:rPr>
        <w:t xml:space="preserve">Bước </w:t>
      </w:r>
      <w:r w:rsidR="004220B0" w:rsidRPr="00DC1FB6">
        <w:rPr>
          <w:b/>
          <w:noProof/>
        </w:rPr>
        <w:t>3</w:t>
      </w:r>
      <w:r w:rsidRPr="00DC1FB6">
        <w:rPr>
          <w:b/>
          <w:noProof/>
        </w:rPr>
        <w:t>:</w:t>
      </w:r>
      <w:r w:rsidRPr="00DC1FB6">
        <w:rPr>
          <w:noProof/>
        </w:rPr>
        <w:t xml:space="preserve"> Nhấn vào các thao tác để xem chi tiết lịch sử phiếu</w:t>
      </w:r>
    </w:p>
    <w:p w14:paraId="2AF5972A" w14:textId="77777777" w:rsidR="00943CDC" w:rsidRPr="00DC1FB6" w:rsidRDefault="00AA3A53" w:rsidP="00CD0A7B">
      <w:pPr>
        <w:pStyle w:val="NormalIndent"/>
        <w:keepNext w:val="0"/>
        <w:widowControl w:val="0"/>
        <w:rPr>
          <w:noProof/>
        </w:rPr>
      </w:pPr>
      <w:r w:rsidRPr="00DC1FB6">
        <w:rPr>
          <w:noProof/>
        </w:rPr>
        <w:drawing>
          <wp:inline distT="0" distB="0" distL="0" distR="0" wp14:anchorId="31F4CA04" wp14:editId="16F6D239">
            <wp:extent cx="5762625" cy="18192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1819275"/>
                    </a:xfrm>
                    <a:prstGeom prst="rect">
                      <a:avLst/>
                    </a:prstGeom>
                    <a:noFill/>
                    <a:ln>
                      <a:noFill/>
                    </a:ln>
                  </pic:spPr>
                </pic:pic>
              </a:graphicData>
            </a:graphic>
          </wp:inline>
        </w:drawing>
      </w:r>
    </w:p>
    <w:p w14:paraId="2AB4F6BC" w14:textId="77777777" w:rsidR="00900C5C" w:rsidRPr="00DC1FB6" w:rsidRDefault="00900C5C" w:rsidP="00CD0A7B">
      <w:pPr>
        <w:pStyle w:val="Heading2"/>
        <w:keepNext w:val="0"/>
        <w:widowControl w:val="0"/>
      </w:pPr>
      <w:bookmarkStart w:id="51" w:name="_Xem_học_bạ"/>
      <w:bookmarkStart w:id="52" w:name="_Toc193707588"/>
      <w:bookmarkEnd w:id="51"/>
      <w:r w:rsidRPr="00DC1FB6">
        <w:t xml:space="preserve">Xem học bạ </w:t>
      </w:r>
      <w:r w:rsidR="00BB2A86" w:rsidRPr="00DC1FB6">
        <w:t xml:space="preserve">THPT </w:t>
      </w:r>
      <w:r w:rsidRPr="00DC1FB6">
        <w:t>và báo sai sót thông tin học bạ THPT</w:t>
      </w:r>
      <w:bookmarkEnd w:id="52"/>
    </w:p>
    <w:p w14:paraId="7B6A40EB" w14:textId="77777777" w:rsidR="001C66B2" w:rsidRPr="00DC1FB6" w:rsidRDefault="001C66B2" w:rsidP="00CD0A7B">
      <w:pPr>
        <w:keepNext w:val="0"/>
        <w:widowControl w:val="0"/>
        <w:spacing w:line="276" w:lineRule="auto"/>
        <w:rPr>
          <w:sz w:val="24"/>
        </w:rPr>
      </w:pPr>
      <w:r w:rsidRPr="00DC1FB6">
        <w:rPr>
          <w:sz w:val="24"/>
        </w:rPr>
        <w:t>a) Mục đích, ý nghĩa của chức năng</w:t>
      </w:r>
    </w:p>
    <w:p w14:paraId="3649612C" w14:textId="77777777" w:rsidR="001C66B2" w:rsidRPr="00DC1FB6" w:rsidRDefault="001C66B2" w:rsidP="00CD0A7B">
      <w:pPr>
        <w:keepNext w:val="0"/>
        <w:widowControl w:val="0"/>
        <w:spacing w:line="276" w:lineRule="auto"/>
        <w:rPr>
          <w:color w:val="000000"/>
          <w:sz w:val="24"/>
          <w:lang w:eastAsia="zh-CN"/>
        </w:rPr>
      </w:pPr>
      <w:r w:rsidRPr="00DC1FB6">
        <w:rPr>
          <w:sz w:val="24"/>
        </w:rPr>
        <w:t xml:space="preserve">- Mục đích sử dụng: </w:t>
      </w:r>
      <w:r w:rsidRPr="00DC1FB6">
        <w:rPr>
          <w:color w:val="000000"/>
          <w:sz w:val="24"/>
          <w:lang w:eastAsia="ar-SA"/>
        </w:rPr>
        <w:t>Chức năng cho phép thí sinh xem học bạ THPT và báo sai sót thông tin học bạ THPT (nếu có)</w:t>
      </w:r>
    </w:p>
    <w:p w14:paraId="38219ABE" w14:textId="77777777" w:rsidR="001C66B2" w:rsidRPr="00DC1FB6" w:rsidRDefault="001C66B2" w:rsidP="00CD0A7B">
      <w:pPr>
        <w:keepNext w:val="0"/>
        <w:widowControl w:val="0"/>
        <w:spacing w:line="276" w:lineRule="auto"/>
        <w:rPr>
          <w:sz w:val="24"/>
        </w:rPr>
      </w:pPr>
      <w:r w:rsidRPr="00DC1FB6">
        <w:rPr>
          <w:sz w:val="24"/>
        </w:rPr>
        <w:t>- Đối tượng sử dụng: Thí sinh</w:t>
      </w:r>
    </w:p>
    <w:p w14:paraId="7C3A48FB" w14:textId="77777777" w:rsidR="001C66B2" w:rsidRPr="00DC1FB6" w:rsidRDefault="001C66B2" w:rsidP="00CD0A7B">
      <w:pPr>
        <w:keepNext w:val="0"/>
        <w:widowControl w:val="0"/>
        <w:spacing w:line="276" w:lineRule="auto"/>
        <w:rPr>
          <w:sz w:val="24"/>
        </w:rPr>
      </w:pPr>
      <w:r w:rsidRPr="00DC1FB6">
        <w:rPr>
          <w:sz w:val="24"/>
        </w:rPr>
        <w:t xml:space="preserve">- Đường dẫn chức năng: </w:t>
      </w:r>
      <w:r w:rsidR="00CD0A55" w:rsidRPr="00DC1FB6">
        <w:rPr>
          <w:sz w:val="24"/>
        </w:rPr>
        <w:t>Tra cứu/ Tra cứu học bạ THPT</w:t>
      </w:r>
    </w:p>
    <w:p w14:paraId="630EBCD8" w14:textId="77777777" w:rsidR="001C66B2" w:rsidRPr="00DC1FB6" w:rsidRDefault="001C66B2" w:rsidP="00CD0A7B">
      <w:pPr>
        <w:keepNext w:val="0"/>
        <w:widowControl w:val="0"/>
        <w:rPr>
          <w:sz w:val="24"/>
        </w:rPr>
      </w:pPr>
      <w:r w:rsidRPr="00DC1FB6">
        <w:rPr>
          <w:sz w:val="24"/>
        </w:rPr>
        <w:t>b) Các bước thực hiện</w:t>
      </w:r>
    </w:p>
    <w:p w14:paraId="476F8774" w14:textId="77777777" w:rsidR="00AB5107" w:rsidRPr="00DC1FB6" w:rsidRDefault="00A71470" w:rsidP="00CD0A7B">
      <w:pPr>
        <w:keepNext w:val="0"/>
        <w:widowControl w:val="0"/>
        <w:rPr>
          <w:sz w:val="24"/>
        </w:rPr>
      </w:pPr>
      <w:commentRangeStart w:id="53"/>
      <w:r w:rsidRPr="00DC1FB6">
        <w:rPr>
          <w:b/>
          <w:sz w:val="24"/>
          <w:highlight w:val="yellow"/>
        </w:rPr>
        <w:t>Bước 1:</w:t>
      </w:r>
      <w:r w:rsidRPr="00DC1FB6">
        <w:rPr>
          <w:sz w:val="24"/>
          <w:highlight w:val="yellow"/>
        </w:rPr>
        <w:t xml:space="preserve"> </w:t>
      </w:r>
      <w:r w:rsidR="00AB5107" w:rsidRPr="00DC1FB6">
        <w:rPr>
          <w:sz w:val="24"/>
          <w:highlight w:val="yellow"/>
        </w:rPr>
        <w:t xml:space="preserve">Sau khi đăng nhập hệ thống, thí sinh truy cập </w:t>
      </w:r>
      <w:r w:rsidR="00AB5107" w:rsidRPr="00DC1FB6">
        <w:rPr>
          <w:b/>
          <w:sz w:val="24"/>
          <w:highlight w:val="yellow"/>
        </w:rPr>
        <w:t>Tra cứu/Học bạ THPT</w:t>
      </w:r>
      <w:commentRangeEnd w:id="53"/>
      <w:r w:rsidR="00D75743" w:rsidRPr="00DC1FB6">
        <w:rPr>
          <w:rStyle w:val="CommentReference"/>
          <w:rFonts w:ascii=".VnTime" w:hAnsi=".VnTime" w:cs="Times New Roman"/>
          <w:sz w:val="24"/>
          <w:szCs w:val="24"/>
        </w:rPr>
        <w:commentReference w:id="53"/>
      </w:r>
    </w:p>
    <w:p w14:paraId="1CAC56F1" w14:textId="77777777" w:rsidR="00A71470" w:rsidRPr="00DC1FB6" w:rsidRDefault="00AA3A53" w:rsidP="00CD0A7B">
      <w:pPr>
        <w:keepNext w:val="0"/>
        <w:widowControl w:val="0"/>
        <w:rPr>
          <w:sz w:val="24"/>
        </w:rPr>
      </w:pPr>
      <w:r w:rsidRPr="00DC1FB6">
        <w:rPr>
          <w:noProof/>
          <w:sz w:val="24"/>
        </w:rPr>
        <w:lastRenderedPageBreak/>
        <w:drawing>
          <wp:inline distT="0" distB="0" distL="0" distR="0" wp14:anchorId="15EB9539" wp14:editId="09C86E3F">
            <wp:extent cx="5772150" cy="1657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1657350"/>
                    </a:xfrm>
                    <a:prstGeom prst="rect">
                      <a:avLst/>
                    </a:prstGeom>
                    <a:noFill/>
                    <a:ln>
                      <a:noFill/>
                    </a:ln>
                  </pic:spPr>
                </pic:pic>
              </a:graphicData>
            </a:graphic>
          </wp:inline>
        </w:drawing>
      </w:r>
    </w:p>
    <w:p w14:paraId="1A902150" w14:textId="77777777" w:rsidR="00A71470" w:rsidRPr="00DC1FB6" w:rsidRDefault="00A71470" w:rsidP="00CD0A7B">
      <w:pPr>
        <w:keepNext w:val="0"/>
        <w:widowControl w:val="0"/>
        <w:rPr>
          <w:sz w:val="24"/>
        </w:rPr>
      </w:pPr>
      <w:r w:rsidRPr="00DC1FB6">
        <w:rPr>
          <w:b/>
          <w:sz w:val="24"/>
          <w:highlight w:val="yellow"/>
        </w:rPr>
        <w:t>Bước 2:</w:t>
      </w:r>
      <w:r w:rsidRPr="00DC1FB6">
        <w:rPr>
          <w:sz w:val="24"/>
          <w:highlight w:val="yellow"/>
        </w:rPr>
        <w:t xml:space="preserve"> Thí sinh thực hiện xem điểm học bạ, Nhấn vào lớp chọn Lớp 10, Lớp 11, Lớp 12 để xem học bạ </w:t>
      </w:r>
      <w:r w:rsidR="00E0514C" w:rsidRPr="00DC1FB6">
        <w:rPr>
          <w:sz w:val="24"/>
          <w:highlight w:val="yellow"/>
        </w:rPr>
        <w:t>theo từng lớp</w:t>
      </w:r>
      <w:r w:rsidRPr="00DC1FB6">
        <w:rPr>
          <w:sz w:val="24"/>
        </w:rPr>
        <w:t xml:space="preserve"> </w:t>
      </w:r>
    </w:p>
    <w:p w14:paraId="265AB1A9" w14:textId="77777777" w:rsidR="00A71470" w:rsidRPr="00DC1FB6" w:rsidRDefault="00AA3A53" w:rsidP="00CD0A7B">
      <w:pPr>
        <w:keepNext w:val="0"/>
        <w:widowControl w:val="0"/>
        <w:rPr>
          <w:sz w:val="24"/>
        </w:rPr>
      </w:pPr>
      <w:r w:rsidRPr="00DC1FB6">
        <w:rPr>
          <w:noProof/>
          <w:sz w:val="24"/>
        </w:rPr>
        <w:drawing>
          <wp:inline distT="0" distB="0" distL="0" distR="0" wp14:anchorId="693A25C0" wp14:editId="76C71FCC">
            <wp:extent cx="5772150" cy="16573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2150" cy="1657350"/>
                    </a:xfrm>
                    <a:prstGeom prst="rect">
                      <a:avLst/>
                    </a:prstGeom>
                    <a:noFill/>
                    <a:ln>
                      <a:noFill/>
                    </a:ln>
                  </pic:spPr>
                </pic:pic>
              </a:graphicData>
            </a:graphic>
          </wp:inline>
        </w:drawing>
      </w:r>
    </w:p>
    <w:p w14:paraId="005E71B2" w14:textId="77777777" w:rsidR="00A71470" w:rsidRPr="00DC1FB6" w:rsidRDefault="00A71470" w:rsidP="00CD0A7B">
      <w:pPr>
        <w:keepNext w:val="0"/>
        <w:widowControl w:val="0"/>
        <w:spacing w:after="200" w:line="276" w:lineRule="auto"/>
        <w:rPr>
          <w:sz w:val="24"/>
        </w:rPr>
      </w:pPr>
      <w:r w:rsidRPr="00DC1FB6">
        <w:rPr>
          <w:b/>
          <w:sz w:val="24"/>
          <w:highlight w:val="yellow"/>
        </w:rPr>
        <w:t>Bước 3:</w:t>
      </w:r>
      <w:r w:rsidRPr="00DC1FB6">
        <w:rPr>
          <w:sz w:val="24"/>
          <w:highlight w:val="yellow"/>
        </w:rPr>
        <w:t xml:space="preserve"> Sau khi xem điểm học bạ nếu thí sinh thấy có sai sót thì nhấn </w:t>
      </w:r>
      <w:r w:rsidRPr="00DC1FB6">
        <w:rPr>
          <w:b/>
          <w:sz w:val="24"/>
          <w:highlight w:val="yellow"/>
        </w:rPr>
        <w:t>Báo sai sót</w:t>
      </w:r>
      <w:r w:rsidRPr="00DC1FB6">
        <w:rPr>
          <w:sz w:val="24"/>
          <w:highlight w:val="yellow"/>
        </w:rPr>
        <w:t xml:space="preserve"> (Lưu ý: Nút báo sai sót sử dụng để báo sai sót cho chả 3 năm học. Nếu thí sinh thấy có sai sót cả 3 năm học thì thực hiện báo sai sót cùng 1 lần)</w:t>
      </w:r>
    </w:p>
    <w:p w14:paraId="423C7036" w14:textId="77777777" w:rsidR="00514791" w:rsidRPr="00DC1FB6" w:rsidRDefault="00AA3A53" w:rsidP="00CD0A7B">
      <w:pPr>
        <w:keepNext w:val="0"/>
        <w:widowControl w:val="0"/>
        <w:spacing w:after="200" w:line="276" w:lineRule="auto"/>
        <w:rPr>
          <w:sz w:val="24"/>
        </w:rPr>
      </w:pPr>
      <w:r w:rsidRPr="00DC1FB6">
        <w:rPr>
          <w:noProof/>
          <w:sz w:val="24"/>
        </w:rPr>
        <w:drawing>
          <wp:inline distT="0" distB="0" distL="0" distR="0" wp14:anchorId="501BC846" wp14:editId="54DF0650">
            <wp:extent cx="5762625" cy="14859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14:paraId="23A9AA73" w14:textId="77777777" w:rsidR="00A71470" w:rsidRPr="00DC1FB6" w:rsidRDefault="00A71470" w:rsidP="00CD0A7B">
      <w:pPr>
        <w:keepNext w:val="0"/>
        <w:widowControl w:val="0"/>
        <w:rPr>
          <w:sz w:val="24"/>
        </w:rPr>
      </w:pPr>
      <w:r w:rsidRPr="00DC1FB6">
        <w:rPr>
          <w:b/>
          <w:sz w:val="24"/>
          <w:highlight w:val="yellow"/>
        </w:rPr>
        <w:t>Bước 4:</w:t>
      </w:r>
      <w:r w:rsidRPr="00DC1FB6">
        <w:rPr>
          <w:sz w:val="24"/>
          <w:highlight w:val="yellow"/>
        </w:rPr>
        <w:t xml:space="preserve"> Sau khi nhấn Báo sai sót sẽ hiển thị màn hình để thí sinh nhập thông tin sai sót. Thí sinh nhập ví dụ: Sai thông tin Học lực học kì 1, Sai thông tinh điểm môn Toán học kì 1 lớp 12, môn Văn cuối năm lớp 11. Sau đó nhấn </w:t>
      </w:r>
      <w:r w:rsidRPr="00DC1FB6">
        <w:rPr>
          <w:b/>
          <w:sz w:val="24"/>
          <w:highlight w:val="yellow"/>
        </w:rPr>
        <w:t>Gửi phản ánh</w:t>
      </w:r>
    </w:p>
    <w:p w14:paraId="3EFCD60B" w14:textId="77777777" w:rsidR="00BB2A86" w:rsidRPr="00DC1FB6" w:rsidRDefault="00AA3A53" w:rsidP="00CD0A7B">
      <w:pPr>
        <w:pStyle w:val="NormalIndent"/>
        <w:keepNext w:val="0"/>
        <w:widowControl w:val="0"/>
        <w:ind w:left="0"/>
      </w:pPr>
      <w:r w:rsidRPr="00DC1FB6">
        <w:rPr>
          <w:noProof/>
        </w:rPr>
        <w:lastRenderedPageBreak/>
        <w:drawing>
          <wp:inline distT="0" distB="0" distL="0" distR="0" wp14:anchorId="0B01FF96" wp14:editId="66B6CCC5">
            <wp:extent cx="5762625" cy="17526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1752600"/>
                    </a:xfrm>
                    <a:prstGeom prst="rect">
                      <a:avLst/>
                    </a:prstGeom>
                    <a:noFill/>
                    <a:ln>
                      <a:noFill/>
                    </a:ln>
                  </pic:spPr>
                </pic:pic>
              </a:graphicData>
            </a:graphic>
          </wp:inline>
        </w:drawing>
      </w:r>
    </w:p>
    <w:p w14:paraId="04AC3CCA" w14:textId="1750EA0B" w:rsidR="00505706" w:rsidRPr="00DC1FB6" w:rsidRDefault="00505706" w:rsidP="00CD0A7B">
      <w:pPr>
        <w:keepNext w:val="0"/>
        <w:widowControl w:val="0"/>
        <w:rPr>
          <w:sz w:val="24"/>
        </w:rPr>
      </w:pPr>
    </w:p>
    <w:sectPr w:rsidR="00505706" w:rsidRPr="00DC1FB6" w:rsidSect="003905CE">
      <w:headerReference w:type="even" r:id="rId32"/>
      <w:headerReference w:type="default" r:id="rId33"/>
      <w:footerReference w:type="default" r:id="rId34"/>
      <w:footerReference w:type="first" r:id="rId35"/>
      <w:type w:val="continuous"/>
      <w:pgSz w:w="11909" w:h="16834" w:code="9"/>
      <w:pgMar w:top="1134" w:right="1134" w:bottom="1134" w:left="1701" w:header="568" w:footer="285" w:gutter="0"/>
      <w:cols w:space="709"/>
      <w:titlePg/>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Nhungttt" w:date="2025-03-20T09:38:00Z" w:initials="N">
    <w:p w14:paraId="7595120F" w14:textId="7E43C728" w:rsidR="002A0F44" w:rsidRDefault="002A0F44">
      <w:pPr>
        <w:pStyle w:val="CommentText"/>
      </w:pPr>
      <w:r>
        <w:rPr>
          <w:rStyle w:val="CommentReference"/>
        </w:rPr>
        <w:annotationRef/>
      </w:r>
      <w:r>
        <w:t>Xem lại</w:t>
      </w:r>
    </w:p>
  </w:comment>
  <w:comment w:id="2" w:author="Linhcm2" w:date="2025-03-24T11:18:00Z" w:initials="L">
    <w:p w14:paraId="53066C98" w14:textId="736A8E2C" w:rsidR="002A0F44" w:rsidRDefault="002A0F44">
      <w:pPr>
        <w:pStyle w:val="CommentText"/>
      </w:pPr>
      <w:r>
        <w:rPr>
          <w:rStyle w:val="CommentReference"/>
        </w:rPr>
        <w:annotationRef/>
      </w:r>
      <w:r>
        <w:t>Đúng thời gian tài liệu rồi</w:t>
      </w:r>
    </w:p>
  </w:comment>
  <w:comment w:id="28" w:author="Nhungttt" w:date="2025-03-20T09:42:00Z" w:initials="N">
    <w:p w14:paraId="27E84B4B" w14:textId="77777777" w:rsidR="002A0F44" w:rsidRDefault="002A0F44">
      <w:pPr>
        <w:pStyle w:val="CommentText"/>
      </w:pPr>
      <w:r>
        <w:rPr>
          <w:rStyle w:val="CommentReference"/>
        </w:rPr>
        <w:annotationRef/>
      </w:r>
      <w:r>
        <w:t>Bổ sung</w:t>
      </w:r>
    </w:p>
  </w:comment>
  <w:comment w:id="30" w:author="Nhungttt" w:date="2025-03-20T09:42:00Z" w:initials="N">
    <w:p w14:paraId="4AAF98B5" w14:textId="77777777" w:rsidR="002A0F44" w:rsidRDefault="002A0F44" w:rsidP="00692400">
      <w:pPr>
        <w:pStyle w:val="CommentText"/>
      </w:pPr>
      <w:r>
        <w:rPr>
          <w:rStyle w:val="CommentReference"/>
        </w:rPr>
        <w:annotationRef/>
      </w:r>
      <w:r>
        <w:t>Bổ sung</w:t>
      </w:r>
    </w:p>
  </w:comment>
  <w:comment w:id="31" w:author="Nhungttt" w:date="2025-03-20T09:44:00Z" w:initials="N">
    <w:p w14:paraId="4D8225C1" w14:textId="77777777" w:rsidR="002A0F44" w:rsidRDefault="002A0F44">
      <w:pPr>
        <w:pStyle w:val="CommentText"/>
      </w:pPr>
      <w:r>
        <w:rPr>
          <w:rStyle w:val="CommentReference"/>
        </w:rPr>
        <w:annotationRef/>
      </w:r>
      <w:r>
        <w:t>Bổ sung</w:t>
      </w:r>
    </w:p>
  </w:comment>
  <w:comment w:id="32" w:author="Linhcm2" w:date="2025-03-24T11:40:00Z" w:initials="L">
    <w:p w14:paraId="60FE2FA1" w14:textId="5F97CF76" w:rsidR="00DB0F73" w:rsidRDefault="00DB0F73">
      <w:pPr>
        <w:pStyle w:val="CommentText"/>
      </w:pPr>
      <w:r>
        <w:rPr>
          <w:rStyle w:val="CommentReference"/>
        </w:rPr>
        <w:annotationRef/>
      </w:r>
      <w:r>
        <w:t>Đã bổ sung</w:t>
      </w:r>
    </w:p>
  </w:comment>
  <w:comment w:id="33" w:author="Nhungttt" w:date="2025-03-20T09:40:00Z" w:initials="N">
    <w:p w14:paraId="14EF3A54" w14:textId="77777777" w:rsidR="002A0F44" w:rsidRDefault="002A0F44">
      <w:pPr>
        <w:pStyle w:val="CommentText"/>
      </w:pPr>
      <w:r>
        <w:rPr>
          <w:rStyle w:val="CommentReference"/>
        </w:rPr>
        <w:annotationRef/>
      </w:r>
      <w:r>
        <w:t>Chính tả</w:t>
      </w:r>
    </w:p>
  </w:comment>
  <w:comment w:id="34" w:author="Nhungttt" w:date="2025-03-20T09:40:00Z" w:initials="N">
    <w:p w14:paraId="389D5A7E" w14:textId="77777777" w:rsidR="002A0F44" w:rsidRDefault="002A0F44">
      <w:pPr>
        <w:pStyle w:val="CommentText"/>
      </w:pPr>
      <w:r>
        <w:rPr>
          <w:rStyle w:val="CommentReference"/>
        </w:rPr>
        <w:annotationRef/>
      </w:r>
      <w:r>
        <w:t>Bị nhảy trang</w:t>
      </w:r>
    </w:p>
  </w:comment>
  <w:comment w:id="40" w:author="Nhungttt" w:date="2025-03-20T09:46:00Z" w:initials="N">
    <w:p w14:paraId="12C7DC53" w14:textId="0E4498A5" w:rsidR="002A0F44" w:rsidRDefault="002A0F44">
      <w:pPr>
        <w:pStyle w:val="CommentText"/>
      </w:pPr>
      <w:r>
        <w:rPr>
          <w:rStyle w:val="CommentReference"/>
        </w:rPr>
        <w:annotationRef/>
      </w:r>
      <w:r>
        <w:t>Thiếu ảnh minh họa</w:t>
      </w:r>
    </w:p>
  </w:comment>
  <w:comment w:id="47" w:author="Nhungttt" w:date="2025-03-20T09:47:00Z" w:initials="N">
    <w:p w14:paraId="57FDCB75" w14:textId="2CD79AD8" w:rsidR="002A0F44" w:rsidRDefault="002A0F44">
      <w:pPr>
        <w:pStyle w:val="CommentText"/>
      </w:pPr>
      <w:r>
        <w:rPr>
          <w:rStyle w:val="CommentReference"/>
        </w:rPr>
        <w:annotationRef/>
      </w:r>
      <w:r>
        <w:t>Chữ bị nhỏ</w:t>
      </w:r>
    </w:p>
  </w:comment>
  <w:comment w:id="50" w:author="Nhungttt" w:date="2025-03-20T09:47:00Z" w:initials="N">
    <w:p w14:paraId="2A69E716" w14:textId="6E04BBEB" w:rsidR="002A0F44" w:rsidRDefault="002A0F44">
      <w:pPr>
        <w:pStyle w:val="CommentText"/>
      </w:pPr>
      <w:r>
        <w:rPr>
          <w:rStyle w:val="CommentReference"/>
        </w:rPr>
        <w:annotationRef/>
      </w:r>
      <w:r>
        <w:t>Chữ bị nhỏ</w:t>
      </w:r>
    </w:p>
  </w:comment>
  <w:comment w:id="53" w:author="Nhungttt" w:date="2025-03-20T09:47:00Z" w:initials="N">
    <w:p w14:paraId="11466B7F" w14:textId="5164D886" w:rsidR="002A0F44" w:rsidRDefault="002A0F44">
      <w:pPr>
        <w:pStyle w:val="CommentText"/>
      </w:pPr>
      <w:r>
        <w:rPr>
          <w:rStyle w:val="CommentReference"/>
        </w:rPr>
        <w:annotationRef/>
      </w:r>
      <w:r>
        <w:t>Chữ nhỏ</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95120F" w15:done="0"/>
  <w15:commentEx w15:paraId="53066C98" w15:paraIdParent="7595120F" w15:done="0"/>
  <w15:commentEx w15:paraId="27E84B4B" w15:done="0"/>
  <w15:commentEx w15:paraId="4AAF98B5" w15:done="0"/>
  <w15:commentEx w15:paraId="4D8225C1" w15:done="0"/>
  <w15:commentEx w15:paraId="60FE2FA1" w15:paraIdParent="4D8225C1" w15:done="0"/>
  <w15:commentEx w15:paraId="14EF3A54" w15:done="0"/>
  <w15:commentEx w15:paraId="389D5A7E" w15:done="0"/>
  <w15:commentEx w15:paraId="12C7DC53" w15:done="0"/>
  <w15:commentEx w15:paraId="57FDCB75" w15:done="0"/>
  <w15:commentEx w15:paraId="2A69E716" w15:done="0"/>
  <w15:commentEx w15:paraId="11466B7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15D04" w14:textId="77777777" w:rsidR="00EE57C5" w:rsidRDefault="00EE57C5" w:rsidP="00B53F07">
      <w:r>
        <w:separator/>
      </w:r>
    </w:p>
    <w:p w14:paraId="1D4A3AF2" w14:textId="77777777" w:rsidR="00EE57C5" w:rsidRDefault="00EE57C5" w:rsidP="00B53F07"/>
    <w:p w14:paraId="43C41D3F" w14:textId="77777777" w:rsidR="00EE57C5" w:rsidRDefault="00EE57C5"/>
    <w:p w14:paraId="55A2D0BA" w14:textId="77777777" w:rsidR="00EE57C5" w:rsidRDefault="00EE57C5"/>
    <w:p w14:paraId="622E5D6A" w14:textId="77777777" w:rsidR="00EE57C5" w:rsidRDefault="00EE57C5"/>
    <w:p w14:paraId="27C2904A" w14:textId="77777777" w:rsidR="00EE57C5" w:rsidRDefault="00EE57C5"/>
    <w:p w14:paraId="6E26261F" w14:textId="77777777" w:rsidR="00EE57C5" w:rsidRDefault="00EE57C5"/>
    <w:p w14:paraId="489158CA" w14:textId="77777777" w:rsidR="00EE57C5" w:rsidRDefault="00EE57C5"/>
  </w:endnote>
  <w:endnote w:type="continuationSeparator" w:id="0">
    <w:p w14:paraId="5127AF1A" w14:textId="77777777" w:rsidR="00EE57C5" w:rsidRDefault="00EE57C5" w:rsidP="00B53F07">
      <w:r>
        <w:continuationSeparator/>
      </w:r>
    </w:p>
    <w:p w14:paraId="7A7556A0" w14:textId="77777777" w:rsidR="00EE57C5" w:rsidRDefault="00EE57C5" w:rsidP="00B53F07"/>
    <w:p w14:paraId="028944B2" w14:textId="77777777" w:rsidR="00EE57C5" w:rsidRDefault="00EE57C5"/>
    <w:p w14:paraId="671D0AD9" w14:textId="77777777" w:rsidR="00EE57C5" w:rsidRDefault="00EE57C5"/>
    <w:p w14:paraId="60360AC9" w14:textId="77777777" w:rsidR="00EE57C5" w:rsidRDefault="00EE57C5"/>
    <w:p w14:paraId="1448BDB4" w14:textId="77777777" w:rsidR="00EE57C5" w:rsidRDefault="00EE57C5"/>
    <w:p w14:paraId="45A25F75" w14:textId="77777777" w:rsidR="00EE57C5" w:rsidRDefault="00EE57C5"/>
    <w:p w14:paraId="0134E6C5" w14:textId="77777777" w:rsidR="00EE57C5" w:rsidRDefault="00EE57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Courier New"/>
    <w:charset w:val="00"/>
    <w:family w:val="swiss"/>
    <w:pitch w:val="variable"/>
    <w:sig w:usb0="00000001" w:usb1="00000000" w:usb2="00000000" w:usb3="00000000" w:csb0="00000013" w:csb1="00000000"/>
  </w:font>
  <w:font w:name=".VnArialH">
    <w:altName w:val="Courier New"/>
    <w:charset w:val="00"/>
    <w:family w:val="swiss"/>
    <w:pitch w:val="variable"/>
    <w:sig w:usb0="00000007" w:usb1="00000000" w:usb2="00000000" w:usb3="00000000" w:csb0="00000003" w:csb1="00000000"/>
  </w:font>
  <w:font w:name=".VnArial">
    <w:altName w:val="Courier New"/>
    <w:charset w:val="00"/>
    <w:family w:val="swiss"/>
    <w:pitch w:val="variable"/>
    <w:sig w:usb0="00000001" w:usb1="00000000" w:usb2="00000000" w:usb3="00000000" w:csb0="00000013" w:csb1="00000000"/>
  </w:font>
  <w:font w:name="Arial Unicode MS">
    <w:panose1 w:val="020B0604020202020204"/>
    <w:charset w:val="00"/>
    <w:family w:val="roman"/>
    <w:pitch w:val="variable"/>
    <w:sig w:usb0="00000003" w:usb1="00000000" w:usb2="00000000" w:usb3="00000000" w:csb0="00000001"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02B3F" w14:textId="0BB4752F" w:rsidR="002A0F44" w:rsidRPr="005302EF" w:rsidRDefault="002A0F44" w:rsidP="0067395A">
    <w:pPr>
      <w:pStyle w:val="Footer1"/>
    </w:pPr>
    <w:r w:rsidRPr="005302EF">
      <w:tab/>
    </w:r>
    <w:r w:rsidRPr="005302EF">
      <w:tab/>
      <w:t xml:space="preserve">                                                                               </w:t>
    </w:r>
    <w:r>
      <w:t xml:space="preserve">                                 </w:t>
    </w:r>
    <w:r w:rsidRPr="005302EF">
      <w:fldChar w:fldCharType="begin"/>
    </w:r>
    <w:r w:rsidRPr="005302EF">
      <w:instrText xml:space="preserve"> PAGE </w:instrText>
    </w:r>
    <w:r w:rsidRPr="005302EF">
      <w:fldChar w:fldCharType="separate"/>
    </w:r>
    <w:r w:rsidR="0005048D">
      <w:rPr>
        <w:noProof/>
      </w:rPr>
      <w:t>15</w:t>
    </w:r>
    <w:r w:rsidRPr="005302EF">
      <w:fldChar w:fldCharType="end"/>
    </w:r>
    <w:r w:rsidRPr="005302EF">
      <w:t>/</w:t>
    </w:r>
    <w:r w:rsidR="00EE57C5">
      <w:fldChar w:fldCharType="begin"/>
    </w:r>
    <w:r w:rsidR="00EE57C5">
      <w:instrText xml:space="preserve"> NUMPAGES </w:instrText>
    </w:r>
    <w:r w:rsidR="00EE57C5">
      <w:fldChar w:fldCharType="separate"/>
    </w:r>
    <w:r w:rsidR="0005048D">
      <w:rPr>
        <w:noProof/>
      </w:rPr>
      <w:t>21</w:t>
    </w:r>
    <w:r w:rsidR="00EE57C5">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C181C" w14:textId="0F00624C" w:rsidR="002A0F44" w:rsidRPr="00C50EB3" w:rsidRDefault="002A0F44" w:rsidP="0005090D">
    <w:pPr>
      <w:pStyle w:val="Footer"/>
      <w:pBdr>
        <w:top w:val="single" w:sz="4" w:space="1" w:color="auto"/>
      </w:pBdr>
      <w:tabs>
        <w:tab w:val="clear" w:pos="8640"/>
        <w:tab w:val="right" w:pos="9000"/>
      </w:tabs>
      <w:rPr>
        <w:sz w:val="24"/>
      </w:rPr>
    </w:pPr>
    <w:r w:rsidRPr="00C50EB3">
      <w:rPr>
        <w:sz w:val="24"/>
      </w:rPr>
      <w:tab/>
    </w:r>
    <w:r>
      <w:rPr>
        <w:sz w:val="24"/>
      </w:rPr>
      <w:tab/>
    </w:r>
    <w:r w:rsidRPr="00C50EB3">
      <w:rPr>
        <w:rStyle w:val="PageNumber"/>
        <w:sz w:val="24"/>
      </w:rPr>
      <w:fldChar w:fldCharType="begin"/>
    </w:r>
    <w:r w:rsidRPr="00C50EB3">
      <w:rPr>
        <w:rStyle w:val="PageNumber"/>
        <w:sz w:val="24"/>
      </w:rPr>
      <w:instrText xml:space="preserve"> PAGE </w:instrText>
    </w:r>
    <w:r w:rsidRPr="00C50EB3">
      <w:rPr>
        <w:rStyle w:val="PageNumber"/>
        <w:sz w:val="24"/>
      </w:rPr>
      <w:fldChar w:fldCharType="separate"/>
    </w:r>
    <w:r w:rsidR="0005048D">
      <w:rPr>
        <w:rStyle w:val="PageNumber"/>
        <w:noProof/>
        <w:sz w:val="24"/>
      </w:rPr>
      <w:t>1</w:t>
    </w:r>
    <w:r w:rsidRPr="00C50EB3">
      <w:rPr>
        <w:rStyle w:val="PageNumber"/>
        <w:sz w:val="24"/>
      </w:rPr>
      <w:fldChar w:fldCharType="end"/>
    </w:r>
    <w:r w:rsidRPr="00C50EB3">
      <w:rPr>
        <w:rStyle w:val="PageNumber"/>
        <w:sz w:val="24"/>
      </w:rPr>
      <w:t>/</w:t>
    </w:r>
    <w:r w:rsidRPr="00C50EB3">
      <w:rPr>
        <w:rStyle w:val="PageNumber"/>
        <w:sz w:val="24"/>
      </w:rPr>
      <w:fldChar w:fldCharType="begin"/>
    </w:r>
    <w:r w:rsidRPr="00C50EB3">
      <w:rPr>
        <w:rStyle w:val="PageNumber"/>
        <w:sz w:val="24"/>
      </w:rPr>
      <w:instrText xml:space="preserve"> NUMPAGES </w:instrText>
    </w:r>
    <w:r w:rsidRPr="00C50EB3">
      <w:rPr>
        <w:rStyle w:val="PageNumber"/>
        <w:sz w:val="24"/>
      </w:rPr>
      <w:fldChar w:fldCharType="separate"/>
    </w:r>
    <w:r w:rsidR="0005048D">
      <w:rPr>
        <w:rStyle w:val="PageNumber"/>
        <w:noProof/>
        <w:sz w:val="24"/>
      </w:rPr>
      <w:t>21</w:t>
    </w:r>
    <w:r w:rsidRPr="00C50EB3">
      <w:rPr>
        <w:rStyle w:val="PageNumber"/>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038A1" w14:textId="77777777" w:rsidR="00EE57C5" w:rsidRDefault="00EE57C5" w:rsidP="00B53F07">
      <w:r>
        <w:separator/>
      </w:r>
    </w:p>
    <w:p w14:paraId="75C96FC5" w14:textId="77777777" w:rsidR="00EE57C5" w:rsidRDefault="00EE57C5" w:rsidP="00B53F07"/>
    <w:p w14:paraId="4BD1DF5D" w14:textId="77777777" w:rsidR="00EE57C5" w:rsidRDefault="00EE57C5"/>
    <w:p w14:paraId="4D72C3EF" w14:textId="77777777" w:rsidR="00EE57C5" w:rsidRDefault="00EE57C5"/>
    <w:p w14:paraId="46D376CC" w14:textId="77777777" w:rsidR="00EE57C5" w:rsidRDefault="00EE57C5"/>
    <w:p w14:paraId="39815B2F" w14:textId="77777777" w:rsidR="00EE57C5" w:rsidRDefault="00EE57C5"/>
    <w:p w14:paraId="3293E335" w14:textId="77777777" w:rsidR="00EE57C5" w:rsidRDefault="00EE57C5"/>
    <w:p w14:paraId="6E802684" w14:textId="77777777" w:rsidR="00EE57C5" w:rsidRDefault="00EE57C5"/>
  </w:footnote>
  <w:footnote w:type="continuationSeparator" w:id="0">
    <w:p w14:paraId="0C03F21B" w14:textId="77777777" w:rsidR="00EE57C5" w:rsidRDefault="00EE57C5" w:rsidP="00B53F07">
      <w:r>
        <w:continuationSeparator/>
      </w:r>
    </w:p>
    <w:p w14:paraId="0E6BBB32" w14:textId="77777777" w:rsidR="00EE57C5" w:rsidRDefault="00EE57C5" w:rsidP="00B53F07"/>
    <w:p w14:paraId="55F92848" w14:textId="77777777" w:rsidR="00EE57C5" w:rsidRDefault="00EE57C5"/>
    <w:p w14:paraId="528B380F" w14:textId="77777777" w:rsidR="00EE57C5" w:rsidRDefault="00EE57C5"/>
    <w:p w14:paraId="41F2727D" w14:textId="77777777" w:rsidR="00EE57C5" w:rsidRDefault="00EE57C5"/>
    <w:p w14:paraId="0D1EF37D" w14:textId="77777777" w:rsidR="00EE57C5" w:rsidRDefault="00EE57C5"/>
    <w:p w14:paraId="776FC039" w14:textId="77777777" w:rsidR="00EE57C5" w:rsidRDefault="00EE57C5"/>
    <w:p w14:paraId="152E454B" w14:textId="77777777" w:rsidR="00EE57C5" w:rsidRDefault="00EE57C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FEB3" w14:textId="77777777" w:rsidR="002A0F44" w:rsidRDefault="002A0F44"/>
  <w:p w14:paraId="0D8D126A" w14:textId="77777777" w:rsidR="002A0F44" w:rsidRDefault="002A0F44"/>
  <w:p w14:paraId="780829DF" w14:textId="77777777" w:rsidR="002A0F44" w:rsidRDefault="002A0F44" w:rsidP="00E6020D"/>
  <w:p w14:paraId="6C3B4725" w14:textId="77777777" w:rsidR="002A0F44" w:rsidRDefault="002A0F44" w:rsidP="006C26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5D61A" w14:textId="77777777" w:rsidR="002A0F44" w:rsidRPr="00321E38" w:rsidRDefault="002A0F44" w:rsidP="0067395A">
    <w:pPr>
      <w:pStyle w:val="Header"/>
    </w:pPr>
    <w:r w:rsidRPr="00321E38">
      <w:t>Tài liệu Hướng Dẫn Sử Dụng</w:t>
    </w:r>
    <w:r w:rsidRPr="00321E38">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38"/>
      </v:shape>
    </w:pict>
  </w:numPicBullet>
  <w:abstractNum w:abstractNumId="0" w15:restartNumberingAfterBreak="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15:restartNumberingAfterBreak="0">
    <w:nsid w:val="05B50F63"/>
    <w:multiLevelType w:val="hybridMultilevel"/>
    <w:tmpl w:val="D6947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3" w15:restartNumberingAfterBreak="0">
    <w:nsid w:val="06B87696"/>
    <w:multiLevelType w:val="hybridMultilevel"/>
    <w:tmpl w:val="3122492E"/>
    <w:lvl w:ilvl="0" w:tplc="8DFCA7CC">
      <w:start w:val="1"/>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5" w15:restartNumberingAfterBreak="0">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6" w15:restartNumberingAfterBreak="0">
    <w:nsid w:val="0F8B7C0A"/>
    <w:multiLevelType w:val="hybridMultilevel"/>
    <w:tmpl w:val="0C58F4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041325D"/>
    <w:multiLevelType w:val="multilevel"/>
    <w:tmpl w:val="86865C92"/>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1786153C"/>
    <w:multiLevelType w:val="hybridMultilevel"/>
    <w:tmpl w:val="5C9400B6"/>
    <w:lvl w:ilvl="0" w:tplc="7F069D3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10" w15:restartNumberingAfterBreak="0">
    <w:nsid w:val="1B096CC1"/>
    <w:multiLevelType w:val="singleLevel"/>
    <w:tmpl w:val="A2B453D0"/>
    <w:name w:val="52"/>
    <w:lvl w:ilvl="0">
      <w:start w:val="1"/>
      <w:numFmt w:val="decimal"/>
      <w:lvlText w:val="%1."/>
      <w:lvlJc w:val="left"/>
      <w:pPr>
        <w:tabs>
          <w:tab w:val="num" w:pos="360"/>
        </w:tabs>
        <w:ind w:left="216" w:hanging="216"/>
      </w:pPr>
    </w:lvl>
  </w:abstractNum>
  <w:abstractNum w:abstractNumId="11" w15:restartNumberingAfterBreak="0">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3A488B"/>
    <w:multiLevelType w:val="hybridMultilevel"/>
    <w:tmpl w:val="6778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E5310"/>
    <w:multiLevelType w:val="singleLevel"/>
    <w:tmpl w:val="A2B453D0"/>
    <w:name w:val="52222222222"/>
    <w:lvl w:ilvl="0">
      <w:start w:val="1"/>
      <w:numFmt w:val="decimal"/>
      <w:lvlText w:val="%1."/>
      <w:lvlJc w:val="left"/>
      <w:pPr>
        <w:tabs>
          <w:tab w:val="num" w:pos="360"/>
        </w:tabs>
        <w:ind w:left="216" w:hanging="216"/>
      </w:pPr>
    </w:lvl>
  </w:abstractNum>
  <w:abstractNum w:abstractNumId="14"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5" w15:restartNumberingAfterBreak="0">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6" w15:restartNumberingAfterBreak="0">
    <w:nsid w:val="23DF63FE"/>
    <w:multiLevelType w:val="singleLevel"/>
    <w:tmpl w:val="A2B453D0"/>
    <w:name w:val="522222222"/>
    <w:lvl w:ilvl="0">
      <w:start w:val="1"/>
      <w:numFmt w:val="decimal"/>
      <w:lvlText w:val="%1."/>
      <w:lvlJc w:val="left"/>
      <w:pPr>
        <w:tabs>
          <w:tab w:val="num" w:pos="360"/>
        </w:tabs>
        <w:ind w:left="216" w:hanging="216"/>
      </w:pPr>
    </w:lvl>
  </w:abstractNum>
  <w:abstractNum w:abstractNumId="17" w15:restartNumberingAfterBreak="0">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8" w15:restartNumberingAfterBreak="0">
    <w:nsid w:val="2BB9150A"/>
    <w:multiLevelType w:val="hybridMultilevel"/>
    <w:tmpl w:val="5094BC24"/>
    <w:lvl w:ilvl="0" w:tplc="4252D090">
      <w:start w:val="1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20" w15:restartNumberingAfterBreak="0">
    <w:nsid w:val="2C8C3CA0"/>
    <w:multiLevelType w:val="hybridMultilevel"/>
    <w:tmpl w:val="2550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300977D6"/>
    <w:multiLevelType w:val="hybridMultilevel"/>
    <w:tmpl w:val="42C4EB4C"/>
    <w:lvl w:ilvl="0" w:tplc="484857A6">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A865BD1"/>
    <w:multiLevelType w:val="singleLevel"/>
    <w:tmpl w:val="A2B453D0"/>
    <w:name w:val="5222222222222"/>
    <w:lvl w:ilvl="0">
      <w:start w:val="1"/>
      <w:numFmt w:val="decimal"/>
      <w:lvlText w:val="%1."/>
      <w:lvlJc w:val="left"/>
      <w:pPr>
        <w:tabs>
          <w:tab w:val="num" w:pos="360"/>
        </w:tabs>
        <w:ind w:left="216" w:hanging="216"/>
      </w:pPr>
    </w:lvl>
  </w:abstractNum>
  <w:abstractNum w:abstractNumId="24" w15:restartNumberingAfterBreak="0">
    <w:nsid w:val="3BB43529"/>
    <w:multiLevelType w:val="hybridMultilevel"/>
    <w:tmpl w:val="3AEA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443B5B"/>
    <w:multiLevelType w:val="hybridMultilevel"/>
    <w:tmpl w:val="8F4E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7" w15:restartNumberingAfterBreak="0">
    <w:nsid w:val="3D273240"/>
    <w:multiLevelType w:val="hybridMultilevel"/>
    <w:tmpl w:val="1AC09E46"/>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4B39F7"/>
    <w:multiLevelType w:val="singleLevel"/>
    <w:tmpl w:val="A2B453D0"/>
    <w:name w:val="52222222222222"/>
    <w:lvl w:ilvl="0">
      <w:start w:val="1"/>
      <w:numFmt w:val="decimal"/>
      <w:lvlText w:val="%1."/>
      <w:lvlJc w:val="left"/>
      <w:pPr>
        <w:tabs>
          <w:tab w:val="num" w:pos="360"/>
        </w:tabs>
        <w:ind w:left="216" w:hanging="216"/>
      </w:pPr>
    </w:lvl>
  </w:abstractNum>
  <w:abstractNum w:abstractNumId="29"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AE277C"/>
    <w:multiLevelType w:val="multilevel"/>
    <w:tmpl w:val="7CDEC9B6"/>
    <w:lvl w:ilvl="0">
      <w:start w:val="1"/>
      <w:numFmt w:val="upperRoman"/>
      <w:lvlText w:val="%1."/>
      <w:lvlJc w:val="left"/>
      <w:pPr>
        <w:ind w:left="720" w:hanging="360"/>
      </w:pPr>
      <w:rPr>
        <w:rFonts w:ascii="Times New Roman" w:eastAsia="Calibri" w:hAnsi="Times New Roman" w:cs="Arial"/>
        <w:b/>
        <w:color w:val="000000"/>
        <w:sz w:val="3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1" w15:restartNumberingAfterBreak="0">
    <w:nsid w:val="471777A4"/>
    <w:multiLevelType w:val="singleLevel"/>
    <w:tmpl w:val="A2B453D0"/>
    <w:name w:val="5222222222"/>
    <w:lvl w:ilvl="0">
      <w:start w:val="1"/>
      <w:numFmt w:val="decimal"/>
      <w:lvlText w:val="%1."/>
      <w:lvlJc w:val="left"/>
      <w:pPr>
        <w:tabs>
          <w:tab w:val="num" w:pos="360"/>
        </w:tabs>
        <w:ind w:left="216" w:hanging="216"/>
      </w:pPr>
    </w:lvl>
  </w:abstractNum>
  <w:abstractNum w:abstractNumId="32" w15:restartNumberingAfterBreak="0">
    <w:nsid w:val="47683234"/>
    <w:multiLevelType w:val="singleLevel"/>
    <w:tmpl w:val="A2B453D0"/>
    <w:name w:val="522222222222222222"/>
    <w:lvl w:ilvl="0">
      <w:start w:val="1"/>
      <w:numFmt w:val="decimal"/>
      <w:lvlText w:val="%1."/>
      <w:lvlJc w:val="left"/>
      <w:pPr>
        <w:tabs>
          <w:tab w:val="num" w:pos="360"/>
        </w:tabs>
        <w:ind w:left="216" w:hanging="216"/>
      </w:pPr>
    </w:lvl>
  </w:abstractNum>
  <w:abstractNum w:abstractNumId="33" w15:restartNumberingAfterBreak="0">
    <w:nsid w:val="47B373C0"/>
    <w:multiLevelType w:val="singleLevel"/>
    <w:tmpl w:val="A2B453D0"/>
    <w:name w:val="5222222222222222"/>
    <w:lvl w:ilvl="0">
      <w:start w:val="1"/>
      <w:numFmt w:val="decimal"/>
      <w:lvlText w:val="%1."/>
      <w:lvlJc w:val="left"/>
      <w:pPr>
        <w:tabs>
          <w:tab w:val="num" w:pos="360"/>
        </w:tabs>
        <w:ind w:left="216" w:hanging="216"/>
      </w:pPr>
    </w:lvl>
  </w:abstractNum>
  <w:abstractNum w:abstractNumId="34" w15:restartNumberingAfterBreak="0">
    <w:nsid w:val="4DCE2B5F"/>
    <w:multiLevelType w:val="multilevel"/>
    <w:tmpl w:val="282C9A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4F1BE3"/>
    <w:multiLevelType w:val="hybridMultilevel"/>
    <w:tmpl w:val="B138294E"/>
    <w:lvl w:ilvl="0" w:tplc="FF46C45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67570"/>
    <w:multiLevelType w:val="hybridMultilevel"/>
    <w:tmpl w:val="2174E3C4"/>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192C8E"/>
    <w:multiLevelType w:val="singleLevel"/>
    <w:tmpl w:val="A2B453D0"/>
    <w:name w:val="5222222222222222222"/>
    <w:lvl w:ilvl="0">
      <w:start w:val="1"/>
      <w:numFmt w:val="decimal"/>
      <w:lvlText w:val="%1."/>
      <w:lvlJc w:val="left"/>
      <w:pPr>
        <w:tabs>
          <w:tab w:val="num" w:pos="360"/>
        </w:tabs>
        <w:ind w:left="216" w:hanging="216"/>
      </w:pPr>
    </w:lvl>
  </w:abstractNum>
  <w:abstractNum w:abstractNumId="38" w15:restartNumberingAfterBreak="0">
    <w:nsid w:val="664A7D5D"/>
    <w:multiLevelType w:val="singleLevel"/>
    <w:tmpl w:val="A2B453D0"/>
    <w:name w:val="522222222222"/>
    <w:lvl w:ilvl="0">
      <w:start w:val="1"/>
      <w:numFmt w:val="decimal"/>
      <w:lvlText w:val="%1."/>
      <w:lvlJc w:val="left"/>
      <w:pPr>
        <w:tabs>
          <w:tab w:val="num" w:pos="360"/>
        </w:tabs>
        <w:ind w:left="216" w:hanging="216"/>
      </w:pPr>
    </w:lvl>
  </w:abstractNum>
  <w:abstractNum w:abstractNumId="39" w15:restartNumberingAfterBreak="0">
    <w:nsid w:val="68E86143"/>
    <w:multiLevelType w:val="hybridMultilevel"/>
    <w:tmpl w:val="46A2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E2537"/>
    <w:multiLevelType w:val="singleLevel"/>
    <w:tmpl w:val="A2B453D0"/>
    <w:name w:val="52222"/>
    <w:lvl w:ilvl="0">
      <w:start w:val="1"/>
      <w:numFmt w:val="decimal"/>
      <w:lvlText w:val="%1."/>
      <w:lvlJc w:val="left"/>
      <w:pPr>
        <w:tabs>
          <w:tab w:val="num" w:pos="360"/>
        </w:tabs>
        <w:ind w:left="216" w:hanging="216"/>
      </w:pPr>
    </w:lvl>
  </w:abstractNum>
  <w:abstractNum w:abstractNumId="41" w15:restartNumberingAfterBreak="0">
    <w:nsid w:val="6CAE2D27"/>
    <w:multiLevelType w:val="singleLevel"/>
    <w:tmpl w:val="A2B453D0"/>
    <w:name w:val="522222"/>
    <w:lvl w:ilvl="0">
      <w:start w:val="1"/>
      <w:numFmt w:val="decimal"/>
      <w:lvlText w:val="%1."/>
      <w:lvlJc w:val="left"/>
      <w:pPr>
        <w:tabs>
          <w:tab w:val="num" w:pos="360"/>
        </w:tabs>
        <w:ind w:left="216" w:hanging="216"/>
      </w:pPr>
    </w:lvl>
  </w:abstractNum>
  <w:abstractNum w:abstractNumId="42" w15:restartNumberingAfterBreak="0">
    <w:nsid w:val="6DBF135A"/>
    <w:multiLevelType w:val="hybridMultilevel"/>
    <w:tmpl w:val="2D348E18"/>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200C98"/>
    <w:multiLevelType w:val="singleLevel"/>
    <w:tmpl w:val="A2B453D0"/>
    <w:name w:val="52222222222222222"/>
    <w:lvl w:ilvl="0">
      <w:start w:val="1"/>
      <w:numFmt w:val="decimal"/>
      <w:lvlText w:val="%1."/>
      <w:lvlJc w:val="left"/>
      <w:pPr>
        <w:tabs>
          <w:tab w:val="num" w:pos="360"/>
        </w:tabs>
        <w:ind w:left="216" w:hanging="216"/>
      </w:pPr>
    </w:lvl>
  </w:abstractNum>
  <w:abstractNum w:abstractNumId="44" w15:restartNumberingAfterBreak="0">
    <w:nsid w:val="6F554E85"/>
    <w:multiLevelType w:val="singleLevel"/>
    <w:tmpl w:val="A2B453D0"/>
    <w:name w:val="5"/>
    <w:lvl w:ilvl="0">
      <w:start w:val="1"/>
      <w:numFmt w:val="decimal"/>
      <w:lvlText w:val="%1."/>
      <w:lvlJc w:val="left"/>
      <w:pPr>
        <w:tabs>
          <w:tab w:val="num" w:pos="360"/>
        </w:tabs>
        <w:ind w:left="216" w:hanging="216"/>
      </w:pPr>
    </w:lvl>
  </w:abstractNum>
  <w:abstractNum w:abstractNumId="45" w15:restartNumberingAfterBreak="0">
    <w:nsid w:val="703A2D81"/>
    <w:multiLevelType w:val="singleLevel"/>
    <w:tmpl w:val="A2B453D0"/>
    <w:name w:val="5222"/>
    <w:lvl w:ilvl="0">
      <w:start w:val="1"/>
      <w:numFmt w:val="decimal"/>
      <w:lvlText w:val="%1."/>
      <w:lvlJc w:val="left"/>
      <w:pPr>
        <w:tabs>
          <w:tab w:val="num" w:pos="360"/>
        </w:tabs>
        <w:ind w:left="216" w:hanging="216"/>
      </w:pPr>
    </w:lvl>
  </w:abstractNum>
  <w:abstractNum w:abstractNumId="46" w15:restartNumberingAfterBreak="0">
    <w:nsid w:val="714F3942"/>
    <w:multiLevelType w:val="hybridMultilevel"/>
    <w:tmpl w:val="A5647BAA"/>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7"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48" w15:restartNumberingAfterBreak="0">
    <w:nsid w:val="734320A6"/>
    <w:multiLevelType w:val="hybridMultilevel"/>
    <w:tmpl w:val="05D643DA"/>
    <w:lvl w:ilvl="0" w:tplc="96EAFEC2">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74C744AB"/>
    <w:multiLevelType w:val="singleLevel"/>
    <w:tmpl w:val="A2B453D0"/>
    <w:name w:val="52222222"/>
    <w:lvl w:ilvl="0">
      <w:start w:val="1"/>
      <w:numFmt w:val="decimal"/>
      <w:lvlText w:val="%1."/>
      <w:lvlJc w:val="left"/>
      <w:pPr>
        <w:tabs>
          <w:tab w:val="num" w:pos="360"/>
        </w:tabs>
        <w:ind w:left="216" w:hanging="216"/>
      </w:pPr>
    </w:lvl>
  </w:abstractNum>
  <w:abstractNum w:abstractNumId="50" w15:restartNumberingAfterBreak="0">
    <w:nsid w:val="7A9040DA"/>
    <w:multiLevelType w:val="hybridMultilevel"/>
    <w:tmpl w:val="EFF88DC4"/>
    <w:lvl w:ilvl="0" w:tplc="B7108656">
      <w:start w:val="1"/>
      <w:numFmt w:val="bullet"/>
      <w:pStyle w:val="emrule1"/>
      <w:lvlText w:val=""/>
      <w:lvlJc w:val="left"/>
      <w:pPr>
        <w:tabs>
          <w:tab w:val="num" w:pos="1211"/>
        </w:tabs>
        <w:ind w:left="1191" w:hanging="340"/>
      </w:pPr>
      <w:rPr>
        <w:rFonts w:ascii="Symbol" w:hAnsi="Symbol" w:hint="default"/>
      </w:rPr>
    </w:lvl>
    <w:lvl w:ilvl="1" w:tplc="0AB4D76C">
      <w:start w:val="1"/>
      <w:numFmt w:val="decimal"/>
      <w:lvlText w:val="%2."/>
      <w:lvlJc w:val="left"/>
      <w:pPr>
        <w:tabs>
          <w:tab w:val="num" w:pos="2007"/>
        </w:tabs>
        <w:ind w:left="2007" w:hanging="360"/>
      </w:pPr>
    </w:lvl>
    <w:lvl w:ilvl="2" w:tplc="DC38F11A" w:tentative="1">
      <w:start w:val="1"/>
      <w:numFmt w:val="bullet"/>
      <w:lvlText w:val=""/>
      <w:lvlJc w:val="left"/>
      <w:pPr>
        <w:tabs>
          <w:tab w:val="num" w:pos="2727"/>
        </w:tabs>
        <w:ind w:left="2727" w:hanging="360"/>
      </w:pPr>
      <w:rPr>
        <w:rFonts w:ascii="Wingdings" w:hAnsi="Wingdings" w:hint="default"/>
      </w:rPr>
    </w:lvl>
    <w:lvl w:ilvl="3" w:tplc="3152864A" w:tentative="1">
      <w:start w:val="1"/>
      <w:numFmt w:val="bullet"/>
      <w:lvlText w:val=""/>
      <w:lvlJc w:val="left"/>
      <w:pPr>
        <w:tabs>
          <w:tab w:val="num" w:pos="3447"/>
        </w:tabs>
        <w:ind w:left="3447" w:hanging="360"/>
      </w:pPr>
      <w:rPr>
        <w:rFonts w:ascii="Symbol" w:hAnsi="Symbol" w:hint="default"/>
      </w:rPr>
    </w:lvl>
    <w:lvl w:ilvl="4" w:tplc="60645ADA" w:tentative="1">
      <w:start w:val="1"/>
      <w:numFmt w:val="bullet"/>
      <w:lvlText w:val="o"/>
      <w:lvlJc w:val="left"/>
      <w:pPr>
        <w:tabs>
          <w:tab w:val="num" w:pos="4167"/>
        </w:tabs>
        <w:ind w:left="4167" w:hanging="360"/>
      </w:pPr>
      <w:rPr>
        <w:rFonts w:ascii="Courier New" w:hAnsi="Courier New" w:hint="default"/>
      </w:rPr>
    </w:lvl>
    <w:lvl w:ilvl="5" w:tplc="C82E44F8" w:tentative="1">
      <w:start w:val="1"/>
      <w:numFmt w:val="bullet"/>
      <w:lvlText w:val=""/>
      <w:lvlJc w:val="left"/>
      <w:pPr>
        <w:tabs>
          <w:tab w:val="num" w:pos="4887"/>
        </w:tabs>
        <w:ind w:left="4887" w:hanging="360"/>
      </w:pPr>
      <w:rPr>
        <w:rFonts w:ascii="Wingdings" w:hAnsi="Wingdings" w:hint="default"/>
      </w:rPr>
    </w:lvl>
    <w:lvl w:ilvl="6" w:tplc="2B060954" w:tentative="1">
      <w:start w:val="1"/>
      <w:numFmt w:val="bullet"/>
      <w:lvlText w:val=""/>
      <w:lvlJc w:val="left"/>
      <w:pPr>
        <w:tabs>
          <w:tab w:val="num" w:pos="5607"/>
        </w:tabs>
        <w:ind w:left="5607" w:hanging="360"/>
      </w:pPr>
      <w:rPr>
        <w:rFonts w:ascii="Symbol" w:hAnsi="Symbol" w:hint="default"/>
      </w:rPr>
    </w:lvl>
    <w:lvl w:ilvl="7" w:tplc="1B1EA6F8" w:tentative="1">
      <w:start w:val="1"/>
      <w:numFmt w:val="bullet"/>
      <w:lvlText w:val="o"/>
      <w:lvlJc w:val="left"/>
      <w:pPr>
        <w:tabs>
          <w:tab w:val="num" w:pos="6327"/>
        </w:tabs>
        <w:ind w:left="6327" w:hanging="360"/>
      </w:pPr>
      <w:rPr>
        <w:rFonts w:ascii="Courier New" w:hAnsi="Courier New" w:hint="default"/>
      </w:rPr>
    </w:lvl>
    <w:lvl w:ilvl="8" w:tplc="18E671BC"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7B8500E7"/>
    <w:multiLevelType w:val="hybridMultilevel"/>
    <w:tmpl w:val="50AA1D28"/>
    <w:lvl w:ilvl="0" w:tplc="FFFFFFFF">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FFFFFFFF">
      <w:start w:val="1"/>
      <w:numFmt w:val="bullet"/>
      <w:lvlText w:val="o"/>
      <w:lvlJc w:val="left"/>
      <w:pPr>
        <w:tabs>
          <w:tab w:val="num" w:pos="1642"/>
        </w:tabs>
        <w:ind w:left="1642" w:hanging="360"/>
      </w:pPr>
      <w:rPr>
        <w:rFonts w:ascii="Courier New" w:hAnsi="Courier New" w:cs="Courier New" w:hint="default"/>
      </w:rPr>
    </w:lvl>
    <w:lvl w:ilvl="2" w:tplc="FFFFFFFF" w:tentative="1">
      <w:start w:val="1"/>
      <w:numFmt w:val="bullet"/>
      <w:lvlText w:val=""/>
      <w:lvlJc w:val="left"/>
      <w:pPr>
        <w:tabs>
          <w:tab w:val="num" w:pos="2362"/>
        </w:tabs>
        <w:ind w:left="2362" w:hanging="360"/>
      </w:pPr>
      <w:rPr>
        <w:rFonts w:ascii="Wingdings" w:hAnsi="Wingdings" w:hint="default"/>
      </w:rPr>
    </w:lvl>
    <w:lvl w:ilvl="3" w:tplc="FFFFFFFF" w:tentative="1">
      <w:start w:val="1"/>
      <w:numFmt w:val="bullet"/>
      <w:lvlText w:val=""/>
      <w:lvlJc w:val="left"/>
      <w:pPr>
        <w:tabs>
          <w:tab w:val="num" w:pos="3082"/>
        </w:tabs>
        <w:ind w:left="3082" w:hanging="360"/>
      </w:pPr>
      <w:rPr>
        <w:rFonts w:ascii="Symbol" w:hAnsi="Symbol" w:hint="default"/>
      </w:rPr>
    </w:lvl>
    <w:lvl w:ilvl="4" w:tplc="FFFFFFFF" w:tentative="1">
      <w:start w:val="1"/>
      <w:numFmt w:val="bullet"/>
      <w:lvlText w:val="o"/>
      <w:lvlJc w:val="left"/>
      <w:pPr>
        <w:tabs>
          <w:tab w:val="num" w:pos="3802"/>
        </w:tabs>
        <w:ind w:left="3802" w:hanging="360"/>
      </w:pPr>
      <w:rPr>
        <w:rFonts w:ascii="Courier New" w:hAnsi="Courier New" w:cs="Courier New" w:hint="default"/>
      </w:rPr>
    </w:lvl>
    <w:lvl w:ilvl="5" w:tplc="FFFFFFFF" w:tentative="1">
      <w:start w:val="1"/>
      <w:numFmt w:val="bullet"/>
      <w:lvlText w:val=""/>
      <w:lvlJc w:val="left"/>
      <w:pPr>
        <w:tabs>
          <w:tab w:val="num" w:pos="4522"/>
        </w:tabs>
        <w:ind w:left="4522" w:hanging="360"/>
      </w:pPr>
      <w:rPr>
        <w:rFonts w:ascii="Wingdings" w:hAnsi="Wingdings" w:hint="default"/>
      </w:rPr>
    </w:lvl>
    <w:lvl w:ilvl="6" w:tplc="FFFFFFFF" w:tentative="1">
      <w:start w:val="1"/>
      <w:numFmt w:val="bullet"/>
      <w:lvlText w:val=""/>
      <w:lvlJc w:val="left"/>
      <w:pPr>
        <w:tabs>
          <w:tab w:val="num" w:pos="5242"/>
        </w:tabs>
        <w:ind w:left="5242" w:hanging="360"/>
      </w:pPr>
      <w:rPr>
        <w:rFonts w:ascii="Symbol" w:hAnsi="Symbol" w:hint="default"/>
      </w:rPr>
    </w:lvl>
    <w:lvl w:ilvl="7" w:tplc="FFFFFFFF" w:tentative="1">
      <w:start w:val="1"/>
      <w:numFmt w:val="bullet"/>
      <w:lvlText w:val="o"/>
      <w:lvlJc w:val="left"/>
      <w:pPr>
        <w:tabs>
          <w:tab w:val="num" w:pos="5962"/>
        </w:tabs>
        <w:ind w:left="5962" w:hanging="360"/>
      </w:pPr>
      <w:rPr>
        <w:rFonts w:ascii="Courier New" w:hAnsi="Courier New" w:cs="Courier New" w:hint="default"/>
      </w:rPr>
    </w:lvl>
    <w:lvl w:ilvl="8" w:tplc="FFFFFFFF" w:tentative="1">
      <w:start w:val="1"/>
      <w:numFmt w:val="bullet"/>
      <w:lvlText w:val=""/>
      <w:lvlJc w:val="left"/>
      <w:pPr>
        <w:tabs>
          <w:tab w:val="num" w:pos="6682"/>
        </w:tabs>
        <w:ind w:left="6682" w:hanging="360"/>
      </w:pPr>
      <w:rPr>
        <w:rFonts w:ascii="Wingdings" w:hAnsi="Wingdings" w:hint="default"/>
      </w:rPr>
    </w:lvl>
  </w:abstractNum>
  <w:num w:numId="1">
    <w:abstractNumId w:val="15"/>
  </w:num>
  <w:num w:numId="2">
    <w:abstractNumId w:val="7"/>
  </w:num>
  <w:num w:numId="3">
    <w:abstractNumId w:val="7"/>
  </w:num>
  <w:num w:numId="4">
    <w:abstractNumId w:val="26"/>
  </w:num>
  <w:num w:numId="5">
    <w:abstractNumId w:val="17"/>
  </w:num>
  <w:num w:numId="6">
    <w:abstractNumId w:val="0"/>
  </w:num>
  <w:num w:numId="7">
    <w:abstractNumId w:val="47"/>
  </w:num>
  <w:num w:numId="8">
    <w:abstractNumId w:val="7"/>
  </w:num>
  <w:num w:numId="9">
    <w:abstractNumId w:val="21"/>
  </w:num>
  <w:num w:numId="10">
    <w:abstractNumId w:val="19"/>
  </w:num>
  <w:num w:numId="11">
    <w:abstractNumId w:val="51"/>
  </w:num>
  <w:num w:numId="12">
    <w:abstractNumId w:val="50"/>
  </w:num>
  <w:num w:numId="13">
    <w:abstractNumId w:val="22"/>
  </w:num>
  <w:num w:numId="14">
    <w:abstractNumId w:val="14"/>
  </w:num>
  <w:num w:numId="15">
    <w:abstractNumId w:val="29"/>
  </w:num>
  <w:num w:numId="16">
    <w:abstractNumId w:val="35"/>
  </w:num>
  <w:num w:numId="17">
    <w:abstractNumId w:val="11"/>
  </w:num>
  <w:num w:numId="18">
    <w:abstractNumId w:val="30"/>
  </w:num>
  <w:num w:numId="19">
    <w:abstractNumId w:val="48"/>
  </w:num>
  <w:num w:numId="20">
    <w:abstractNumId w:val="7"/>
  </w:num>
  <w:num w:numId="21">
    <w:abstractNumId w:val="34"/>
  </w:num>
  <w:num w:numId="22">
    <w:abstractNumId w:val="36"/>
  </w:num>
  <w:num w:numId="23">
    <w:abstractNumId w:val="18"/>
  </w:num>
  <w:num w:numId="24">
    <w:abstractNumId w:val="3"/>
  </w:num>
  <w:num w:numId="25">
    <w:abstractNumId w:val="27"/>
  </w:num>
  <w:num w:numId="26">
    <w:abstractNumId w:val="42"/>
  </w:num>
  <w:num w:numId="27">
    <w:abstractNumId w:val="1"/>
  </w:num>
  <w:num w:numId="28">
    <w:abstractNumId w:val="20"/>
  </w:num>
  <w:num w:numId="29">
    <w:abstractNumId w:val="39"/>
  </w:num>
  <w:num w:numId="30">
    <w:abstractNumId w:val="6"/>
  </w:num>
  <w:num w:numId="31">
    <w:abstractNumId w:val="24"/>
  </w:num>
  <w:num w:numId="32">
    <w:abstractNumId w:val="25"/>
  </w:num>
  <w:num w:numId="33">
    <w:abstractNumId w:val="12"/>
  </w:num>
  <w:num w:numId="34">
    <w:abstractNumId w:val="46"/>
  </w:num>
  <w:num w:numId="35">
    <w:abstractNumId w:val="8"/>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hungttt">
    <w15:presenceInfo w15:providerId="AD" w15:userId="S-1-5-21-1978076751-3396122582-1341001408-115373"/>
  </w15:person>
  <w15:person w15:author="Linhcm2">
    <w15:presenceInfo w15:providerId="AD" w15:userId="S-1-5-21-1978076751-3396122582-1341001408-1760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23D"/>
    <w:rsid w:val="000015A4"/>
    <w:rsid w:val="00002244"/>
    <w:rsid w:val="000041E1"/>
    <w:rsid w:val="00007124"/>
    <w:rsid w:val="00007699"/>
    <w:rsid w:val="00014DCD"/>
    <w:rsid w:val="000173BE"/>
    <w:rsid w:val="00020A90"/>
    <w:rsid w:val="00021B1C"/>
    <w:rsid w:val="00023B64"/>
    <w:rsid w:val="00025AFD"/>
    <w:rsid w:val="00026D47"/>
    <w:rsid w:val="000279D9"/>
    <w:rsid w:val="00031009"/>
    <w:rsid w:val="00033338"/>
    <w:rsid w:val="00033389"/>
    <w:rsid w:val="000354FB"/>
    <w:rsid w:val="00036944"/>
    <w:rsid w:val="00040023"/>
    <w:rsid w:val="000406E0"/>
    <w:rsid w:val="0004423D"/>
    <w:rsid w:val="0005048D"/>
    <w:rsid w:val="0005090D"/>
    <w:rsid w:val="00050E06"/>
    <w:rsid w:val="00051050"/>
    <w:rsid w:val="00052000"/>
    <w:rsid w:val="00052A97"/>
    <w:rsid w:val="00054EF3"/>
    <w:rsid w:val="000560E8"/>
    <w:rsid w:val="00057788"/>
    <w:rsid w:val="00061D7C"/>
    <w:rsid w:val="00061EA6"/>
    <w:rsid w:val="00066D1F"/>
    <w:rsid w:val="00073529"/>
    <w:rsid w:val="00074192"/>
    <w:rsid w:val="000824FC"/>
    <w:rsid w:val="00085FE3"/>
    <w:rsid w:val="00087709"/>
    <w:rsid w:val="0009611D"/>
    <w:rsid w:val="000A0654"/>
    <w:rsid w:val="000A0999"/>
    <w:rsid w:val="000A28B7"/>
    <w:rsid w:val="000A68F1"/>
    <w:rsid w:val="000B09E5"/>
    <w:rsid w:val="000B4416"/>
    <w:rsid w:val="000B4CCB"/>
    <w:rsid w:val="000B6A5B"/>
    <w:rsid w:val="000C1AF1"/>
    <w:rsid w:val="000C3AFC"/>
    <w:rsid w:val="000C568F"/>
    <w:rsid w:val="000D35EF"/>
    <w:rsid w:val="000D5B12"/>
    <w:rsid w:val="000D7A58"/>
    <w:rsid w:val="000E11A0"/>
    <w:rsid w:val="000E21F2"/>
    <w:rsid w:val="000E4C67"/>
    <w:rsid w:val="000E5715"/>
    <w:rsid w:val="000E5838"/>
    <w:rsid w:val="000E7453"/>
    <w:rsid w:val="000F03E6"/>
    <w:rsid w:val="000F10C9"/>
    <w:rsid w:val="000F29DF"/>
    <w:rsid w:val="000F432E"/>
    <w:rsid w:val="000F5F97"/>
    <w:rsid w:val="00101177"/>
    <w:rsid w:val="00101F1B"/>
    <w:rsid w:val="001028E3"/>
    <w:rsid w:val="00107561"/>
    <w:rsid w:val="00117D79"/>
    <w:rsid w:val="00120D0C"/>
    <w:rsid w:val="00120F3D"/>
    <w:rsid w:val="00127FCA"/>
    <w:rsid w:val="001310A1"/>
    <w:rsid w:val="001329AE"/>
    <w:rsid w:val="00134D1E"/>
    <w:rsid w:val="00135B60"/>
    <w:rsid w:val="0013637F"/>
    <w:rsid w:val="00136A59"/>
    <w:rsid w:val="001473B0"/>
    <w:rsid w:val="00151B3F"/>
    <w:rsid w:val="0015502C"/>
    <w:rsid w:val="00156B98"/>
    <w:rsid w:val="00162A18"/>
    <w:rsid w:val="00164045"/>
    <w:rsid w:val="00167D6F"/>
    <w:rsid w:val="00170619"/>
    <w:rsid w:val="001715C9"/>
    <w:rsid w:val="00171812"/>
    <w:rsid w:val="0017285A"/>
    <w:rsid w:val="0018126A"/>
    <w:rsid w:val="001834E6"/>
    <w:rsid w:val="00185255"/>
    <w:rsid w:val="001868FC"/>
    <w:rsid w:val="001917D6"/>
    <w:rsid w:val="00193857"/>
    <w:rsid w:val="001956E7"/>
    <w:rsid w:val="001A1193"/>
    <w:rsid w:val="001A3319"/>
    <w:rsid w:val="001A47A6"/>
    <w:rsid w:val="001A4F05"/>
    <w:rsid w:val="001A6465"/>
    <w:rsid w:val="001A6BFD"/>
    <w:rsid w:val="001A7EED"/>
    <w:rsid w:val="001B1909"/>
    <w:rsid w:val="001B3FF2"/>
    <w:rsid w:val="001C09D1"/>
    <w:rsid w:val="001C2B47"/>
    <w:rsid w:val="001C3588"/>
    <w:rsid w:val="001C66B2"/>
    <w:rsid w:val="001C6F9D"/>
    <w:rsid w:val="001C7592"/>
    <w:rsid w:val="001D0D67"/>
    <w:rsid w:val="001D1778"/>
    <w:rsid w:val="001E02AB"/>
    <w:rsid w:val="001E43BA"/>
    <w:rsid w:val="001F7396"/>
    <w:rsid w:val="00202884"/>
    <w:rsid w:val="002066DC"/>
    <w:rsid w:val="00206F33"/>
    <w:rsid w:val="00207EFA"/>
    <w:rsid w:val="0021119E"/>
    <w:rsid w:val="00214CEE"/>
    <w:rsid w:val="00216839"/>
    <w:rsid w:val="0022208F"/>
    <w:rsid w:val="00222C42"/>
    <w:rsid w:val="00232D97"/>
    <w:rsid w:val="00236962"/>
    <w:rsid w:val="0023721C"/>
    <w:rsid w:val="00237302"/>
    <w:rsid w:val="0024006D"/>
    <w:rsid w:val="0024279D"/>
    <w:rsid w:val="00246409"/>
    <w:rsid w:val="00247F5B"/>
    <w:rsid w:val="00251538"/>
    <w:rsid w:val="00252FFC"/>
    <w:rsid w:val="00255AFE"/>
    <w:rsid w:val="002705F9"/>
    <w:rsid w:val="00272E30"/>
    <w:rsid w:val="002773D6"/>
    <w:rsid w:val="00282EFB"/>
    <w:rsid w:val="002834F8"/>
    <w:rsid w:val="00291B1E"/>
    <w:rsid w:val="00293FE6"/>
    <w:rsid w:val="0029612E"/>
    <w:rsid w:val="00297646"/>
    <w:rsid w:val="002A0F44"/>
    <w:rsid w:val="002A5583"/>
    <w:rsid w:val="002B169F"/>
    <w:rsid w:val="002B1F74"/>
    <w:rsid w:val="002B21ED"/>
    <w:rsid w:val="002B46E0"/>
    <w:rsid w:val="002C0423"/>
    <w:rsid w:val="002C60D9"/>
    <w:rsid w:val="002C6780"/>
    <w:rsid w:val="002C7779"/>
    <w:rsid w:val="002D63B6"/>
    <w:rsid w:val="002D7693"/>
    <w:rsid w:val="002E0EB4"/>
    <w:rsid w:val="002E55DE"/>
    <w:rsid w:val="002E63C4"/>
    <w:rsid w:val="002E7DFA"/>
    <w:rsid w:val="002F0069"/>
    <w:rsid w:val="002F609A"/>
    <w:rsid w:val="00306947"/>
    <w:rsid w:val="003072AE"/>
    <w:rsid w:val="003074B8"/>
    <w:rsid w:val="00314798"/>
    <w:rsid w:val="0031612C"/>
    <w:rsid w:val="003171F0"/>
    <w:rsid w:val="00320253"/>
    <w:rsid w:val="00321E38"/>
    <w:rsid w:val="0032350B"/>
    <w:rsid w:val="00323F66"/>
    <w:rsid w:val="00327762"/>
    <w:rsid w:val="003302E2"/>
    <w:rsid w:val="00333F23"/>
    <w:rsid w:val="00334BF0"/>
    <w:rsid w:val="00335E2A"/>
    <w:rsid w:val="0034166F"/>
    <w:rsid w:val="0034241E"/>
    <w:rsid w:val="0034611C"/>
    <w:rsid w:val="00352359"/>
    <w:rsid w:val="0035698D"/>
    <w:rsid w:val="00360F91"/>
    <w:rsid w:val="003667A2"/>
    <w:rsid w:val="0036775C"/>
    <w:rsid w:val="00371B51"/>
    <w:rsid w:val="00372892"/>
    <w:rsid w:val="00374BDD"/>
    <w:rsid w:val="00375CB3"/>
    <w:rsid w:val="003905CE"/>
    <w:rsid w:val="00391DF7"/>
    <w:rsid w:val="00392DB7"/>
    <w:rsid w:val="003933A4"/>
    <w:rsid w:val="003968F9"/>
    <w:rsid w:val="003A514C"/>
    <w:rsid w:val="003B05C2"/>
    <w:rsid w:val="003B10AC"/>
    <w:rsid w:val="003B35D5"/>
    <w:rsid w:val="003B6296"/>
    <w:rsid w:val="003B6F0F"/>
    <w:rsid w:val="003C06CD"/>
    <w:rsid w:val="003C0EE7"/>
    <w:rsid w:val="003C17C1"/>
    <w:rsid w:val="003C2941"/>
    <w:rsid w:val="003C3E2F"/>
    <w:rsid w:val="003C5918"/>
    <w:rsid w:val="003C666F"/>
    <w:rsid w:val="003C6810"/>
    <w:rsid w:val="003D09A0"/>
    <w:rsid w:val="003D3731"/>
    <w:rsid w:val="003D4B7F"/>
    <w:rsid w:val="003D5818"/>
    <w:rsid w:val="003D62FC"/>
    <w:rsid w:val="003E4F70"/>
    <w:rsid w:val="003E5978"/>
    <w:rsid w:val="003E615D"/>
    <w:rsid w:val="003F17BD"/>
    <w:rsid w:val="003F1E7C"/>
    <w:rsid w:val="003F6800"/>
    <w:rsid w:val="003F6961"/>
    <w:rsid w:val="0040177F"/>
    <w:rsid w:val="00402757"/>
    <w:rsid w:val="00402B23"/>
    <w:rsid w:val="004031F8"/>
    <w:rsid w:val="0040414F"/>
    <w:rsid w:val="00404BE6"/>
    <w:rsid w:val="004056EA"/>
    <w:rsid w:val="00406E07"/>
    <w:rsid w:val="0041028B"/>
    <w:rsid w:val="004120BB"/>
    <w:rsid w:val="00412E4D"/>
    <w:rsid w:val="004139A0"/>
    <w:rsid w:val="00414E86"/>
    <w:rsid w:val="0041568B"/>
    <w:rsid w:val="00420622"/>
    <w:rsid w:val="004220B0"/>
    <w:rsid w:val="00426AEF"/>
    <w:rsid w:val="00435B5C"/>
    <w:rsid w:val="00442DB6"/>
    <w:rsid w:val="00444FF0"/>
    <w:rsid w:val="00445839"/>
    <w:rsid w:val="004524E2"/>
    <w:rsid w:val="00457B35"/>
    <w:rsid w:val="00462430"/>
    <w:rsid w:val="004725CE"/>
    <w:rsid w:val="00472D86"/>
    <w:rsid w:val="00482562"/>
    <w:rsid w:val="00483E6A"/>
    <w:rsid w:val="0048433E"/>
    <w:rsid w:val="00484491"/>
    <w:rsid w:val="00494109"/>
    <w:rsid w:val="004946F5"/>
    <w:rsid w:val="00495D4C"/>
    <w:rsid w:val="004B1E68"/>
    <w:rsid w:val="004B2A35"/>
    <w:rsid w:val="004B31EE"/>
    <w:rsid w:val="004B628B"/>
    <w:rsid w:val="004C2BA7"/>
    <w:rsid w:val="004C6179"/>
    <w:rsid w:val="004C78D8"/>
    <w:rsid w:val="004D3806"/>
    <w:rsid w:val="004D70CD"/>
    <w:rsid w:val="004E0966"/>
    <w:rsid w:val="004E0999"/>
    <w:rsid w:val="004E4BF5"/>
    <w:rsid w:val="004E53FF"/>
    <w:rsid w:val="004E75D0"/>
    <w:rsid w:val="004F23CC"/>
    <w:rsid w:val="004F3B3D"/>
    <w:rsid w:val="004F4C75"/>
    <w:rsid w:val="004F5824"/>
    <w:rsid w:val="004F6727"/>
    <w:rsid w:val="00505706"/>
    <w:rsid w:val="0051148E"/>
    <w:rsid w:val="00512040"/>
    <w:rsid w:val="00512ADC"/>
    <w:rsid w:val="00512DEA"/>
    <w:rsid w:val="00513327"/>
    <w:rsid w:val="00513568"/>
    <w:rsid w:val="00514791"/>
    <w:rsid w:val="00517366"/>
    <w:rsid w:val="0052266D"/>
    <w:rsid w:val="005227FF"/>
    <w:rsid w:val="00527A09"/>
    <w:rsid w:val="005302DF"/>
    <w:rsid w:val="005302EF"/>
    <w:rsid w:val="0053087D"/>
    <w:rsid w:val="00533B6B"/>
    <w:rsid w:val="00536F7F"/>
    <w:rsid w:val="005370EB"/>
    <w:rsid w:val="0054349F"/>
    <w:rsid w:val="00543C44"/>
    <w:rsid w:val="00544246"/>
    <w:rsid w:val="005443DF"/>
    <w:rsid w:val="0054499B"/>
    <w:rsid w:val="005473A1"/>
    <w:rsid w:val="0055575E"/>
    <w:rsid w:val="00560915"/>
    <w:rsid w:val="00562DAD"/>
    <w:rsid w:val="00570471"/>
    <w:rsid w:val="005743E3"/>
    <w:rsid w:val="00574915"/>
    <w:rsid w:val="00575777"/>
    <w:rsid w:val="00577297"/>
    <w:rsid w:val="0058174E"/>
    <w:rsid w:val="00581C1C"/>
    <w:rsid w:val="0058744A"/>
    <w:rsid w:val="0059321F"/>
    <w:rsid w:val="00593DBA"/>
    <w:rsid w:val="00594200"/>
    <w:rsid w:val="005A3449"/>
    <w:rsid w:val="005A6024"/>
    <w:rsid w:val="005B0B6D"/>
    <w:rsid w:val="005B1253"/>
    <w:rsid w:val="005B5013"/>
    <w:rsid w:val="005B5D63"/>
    <w:rsid w:val="005B6676"/>
    <w:rsid w:val="005C37CB"/>
    <w:rsid w:val="005C5939"/>
    <w:rsid w:val="005C693C"/>
    <w:rsid w:val="005C77EF"/>
    <w:rsid w:val="005D147A"/>
    <w:rsid w:val="005D2103"/>
    <w:rsid w:val="005D60F3"/>
    <w:rsid w:val="005D6936"/>
    <w:rsid w:val="005D6CB8"/>
    <w:rsid w:val="005E2470"/>
    <w:rsid w:val="005E47F8"/>
    <w:rsid w:val="005E5421"/>
    <w:rsid w:val="005E643B"/>
    <w:rsid w:val="005F5288"/>
    <w:rsid w:val="005F627C"/>
    <w:rsid w:val="005F7DC7"/>
    <w:rsid w:val="00600ED9"/>
    <w:rsid w:val="006013B6"/>
    <w:rsid w:val="00602395"/>
    <w:rsid w:val="00604FA9"/>
    <w:rsid w:val="006052C3"/>
    <w:rsid w:val="006110D7"/>
    <w:rsid w:val="00611ABD"/>
    <w:rsid w:val="0061224E"/>
    <w:rsid w:val="00612682"/>
    <w:rsid w:val="00613E1E"/>
    <w:rsid w:val="00614A30"/>
    <w:rsid w:val="00615DD2"/>
    <w:rsid w:val="00616C6A"/>
    <w:rsid w:val="006175C7"/>
    <w:rsid w:val="00621A9F"/>
    <w:rsid w:val="00622009"/>
    <w:rsid w:val="0062416B"/>
    <w:rsid w:val="00626DF5"/>
    <w:rsid w:val="00627617"/>
    <w:rsid w:val="00630307"/>
    <w:rsid w:val="00630421"/>
    <w:rsid w:val="0063307F"/>
    <w:rsid w:val="00635CF2"/>
    <w:rsid w:val="00635F6E"/>
    <w:rsid w:val="00637157"/>
    <w:rsid w:val="00637E29"/>
    <w:rsid w:val="00641010"/>
    <w:rsid w:val="00643C65"/>
    <w:rsid w:val="00644C95"/>
    <w:rsid w:val="00650EF5"/>
    <w:rsid w:val="00656D1F"/>
    <w:rsid w:val="00657431"/>
    <w:rsid w:val="00660504"/>
    <w:rsid w:val="0066066A"/>
    <w:rsid w:val="0066113E"/>
    <w:rsid w:val="00661C95"/>
    <w:rsid w:val="006634BE"/>
    <w:rsid w:val="006644AA"/>
    <w:rsid w:val="00666FD7"/>
    <w:rsid w:val="00671E6A"/>
    <w:rsid w:val="0067395A"/>
    <w:rsid w:val="00675289"/>
    <w:rsid w:val="00682B6B"/>
    <w:rsid w:val="00683865"/>
    <w:rsid w:val="00686924"/>
    <w:rsid w:val="00686D98"/>
    <w:rsid w:val="00690F42"/>
    <w:rsid w:val="00692400"/>
    <w:rsid w:val="006930A6"/>
    <w:rsid w:val="00697FCC"/>
    <w:rsid w:val="006A16D7"/>
    <w:rsid w:val="006A7F7A"/>
    <w:rsid w:val="006B19ED"/>
    <w:rsid w:val="006C0B2C"/>
    <w:rsid w:val="006C0DBD"/>
    <w:rsid w:val="006C1CC6"/>
    <w:rsid w:val="006C26FA"/>
    <w:rsid w:val="006C3954"/>
    <w:rsid w:val="006C43F8"/>
    <w:rsid w:val="006D00A2"/>
    <w:rsid w:val="006D03D7"/>
    <w:rsid w:val="006E1852"/>
    <w:rsid w:val="006E34BF"/>
    <w:rsid w:val="006E74CC"/>
    <w:rsid w:val="006E7AD6"/>
    <w:rsid w:val="006F158A"/>
    <w:rsid w:val="006F22E9"/>
    <w:rsid w:val="006F32B9"/>
    <w:rsid w:val="006F3F44"/>
    <w:rsid w:val="006F4CB6"/>
    <w:rsid w:val="006F610B"/>
    <w:rsid w:val="006F69F3"/>
    <w:rsid w:val="006F7022"/>
    <w:rsid w:val="00701820"/>
    <w:rsid w:val="0070197F"/>
    <w:rsid w:val="007038B0"/>
    <w:rsid w:val="0070587D"/>
    <w:rsid w:val="007075B4"/>
    <w:rsid w:val="00707D6F"/>
    <w:rsid w:val="00707F52"/>
    <w:rsid w:val="007115DA"/>
    <w:rsid w:val="007140F1"/>
    <w:rsid w:val="00715B4A"/>
    <w:rsid w:val="00716FD5"/>
    <w:rsid w:val="00717B65"/>
    <w:rsid w:val="00717FE6"/>
    <w:rsid w:val="007253FE"/>
    <w:rsid w:val="00733849"/>
    <w:rsid w:val="00735647"/>
    <w:rsid w:val="00736A85"/>
    <w:rsid w:val="0074021A"/>
    <w:rsid w:val="007404F2"/>
    <w:rsid w:val="00746AE2"/>
    <w:rsid w:val="00746CF3"/>
    <w:rsid w:val="00755CCE"/>
    <w:rsid w:val="00756A19"/>
    <w:rsid w:val="00761562"/>
    <w:rsid w:val="00763632"/>
    <w:rsid w:val="00763B47"/>
    <w:rsid w:val="00764577"/>
    <w:rsid w:val="00764825"/>
    <w:rsid w:val="00765222"/>
    <w:rsid w:val="007655CE"/>
    <w:rsid w:val="00770203"/>
    <w:rsid w:val="00771974"/>
    <w:rsid w:val="00771BC2"/>
    <w:rsid w:val="0077395A"/>
    <w:rsid w:val="00780DAA"/>
    <w:rsid w:val="00783AD9"/>
    <w:rsid w:val="0078538B"/>
    <w:rsid w:val="00786E0E"/>
    <w:rsid w:val="00787351"/>
    <w:rsid w:val="00797348"/>
    <w:rsid w:val="007A0E7B"/>
    <w:rsid w:val="007A18FB"/>
    <w:rsid w:val="007A3467"/>
    <w:rsid w:val="007A47B0"/>
    <w:rsid w:val="007A7989"/>
    <w:rsid w:val="007B020E"/>
    <w:rsid w:val="007B26B8"/>
    <w:rsid w:val="007B3AA2"/>
    <w:rsid w:val="007B3DFB"/>
    <w:rsid w:val="007B5EF8"/>
    <w:rsid w:val="007B61F6"/>
    <w:rsid w:val="007C53B3"/>
    <w:rsid w:val="007C6B10"/>
    <w:rsid w:val="007D0A0C"/>
    <w:rsid w:val="007D2EFA"/>
    <w:rsid w:val="007D6E63"/>
    <w:rsid w:val="007E33DE"/>
    <w:rsid w:val="007E41BB"/>
    <w:rsid w:val="007E5C08"/>
    <w:rsid w:val="007F2B0D"/>
    <w:rsid w:val="00800CFD"/>
    <w:rsid w:val="008038D7"/>
    <w:rsid w:val="0080464C"/>
    <w:rsid w:val="0080467D"/>
    <w:rsid w:val="00804E82"/>
    <w:rsid w:val="00805019"/>
    <w:rsid w:val="00814EC7"/>
    <w:rsid w:val="00815BF1"/>
    <w:rsid w:val="008170F5"/>
    <w:rsid w:val="00817E1E"/>
    <w:rsid w:val="00823290"/>
    <w:rsid w:val="008356D3"/>
    <w:rsid w:val="00843AAE"/>
    <w:rsid w:val="00846963"/>
    <w:rsid w:val="00846A6F"/>
    <w:rsid w:val="00846B01"/>
    <w:rsid w:val="008501A6"/>
    <w:rsid w:val="00850794"/>
    <w:rsid w:val="008508CF"/>
    <w:rsid w:val="008544AD"/>
    <w:rsid w:val="008548D8"/>
    <w:rsid w:val="008562D7"/>
    <w:rsid w:val="008570F9"/>
    <w:rsid w:val="008643E2"/>
    <w:rsid w:val="00871799"/>
    <w:rsid w:val="00875EAD"/>
    <w:rsid w:val="00876180"/>
    <w:rsid w:val="00887FDD"/>
    <w:rsid w:val="00891A42"/>
    <w:rsid w:val="0089348D"/>
    <w:rsid w:val="00895667"/>
    <w:rsid w:val="00895C0A"/>
    <w:rsid w:val="008A5F7C"/>
    <w:rsid w:val="008A77A8"/>
    <w:rsid w:val="008B0551"/>
    <w:rsid w:val="008B18B9"/>
    <w:rsid w:val="008B2004"/>
    <w:rsid w:val="008B3913"/>
    <w:rsid w:val="008B48CF"/>
    <w:rsid w:val="008B7E02"/>
    <w:rsid w:val="008C1D9F"/>
    <w:rsid w:val="008C2906"/>
    <w:rsid w:val="008C3EED"/>
    <w:rsid w:val="008C4C26"/>
    <w:rsid w:val="008D122E"/>
    <w:rsid w:val="008D2673"/>
    <w:rsid w:val="008D6B19"/>
    <w:rsid w:val="008E1400"/>
    <w:rsid w:val="008E1924"/>
    <w:rsid w:val="008E2071"/>
    <w:rsid w:val="008E6741"/>
    <w:rsid w:val="008E7AED"/>
    <w:rsid w:val="008E7DD6"/>
    <w:rsid w:val="008F0897"/>
    <w:rsid w:val="008F1396"/>
    <w:rsid w:val="008F5390"/>
    <w:rsid w:val="008F7E75"/>
    <w:rsid w:val="0090040A"/>
    <w:rsid w:val="00900C5C"/>
    <w:rsid w:val="0090251C"/>
    <w:rsid w:val="00904C84"/>
    <w:rsid w:val="00906424"/>
    <w:rsid w:val="00910175"/>
    <w:rsid w:val="0091047C"/>
    <w:rsid w:val="00910C4E"/>
    <w:rsid w:val="00922FC0"/>
    <w:rsid w:val="00923A65"/>
    <w:rsid w:val="0092414C"/>
    <w:rsid w:val="0092491E"/>
    <w:rsid w:val="00926829"/>
    <w:rsid w:val="00927727"/>
    <w:rsid w:val="00927B97"/>
    <w:rsid w:val="009304BE"/>
    <w:rsid w:val="00931106"/>
    <w:rsid w:val="0093646B"/>
    <w:rsid w:val="00937243"/>
    <w:rsid w:val="00937ADF"/>
    <w:rsid w:val="0094009A"/>
    <w:rsid w:val="009404F7"/>
    <w:rsid w:val="00943CDC"/>
    <w:rsid w:val="009441F9"/>
    <w:rsid w:val="00944B21"/>
    <w:rsid w:val="009465AF"/>
    <w:rsid w:val="0094731B"/>
    <w:rsid w:val="009474A0"/>
    <w:rsid w:val="00950CF7"/>
    <w:rsid w:val="00954B3A"/>
    <w:rsid w:val="00955A87"/>
    <w:rsid w:val="00955FA6"/>
    <w:rsid w:val="009573F2"/>
    <w:rsid w:val="0096116F"/>
    <w:rsid w:val="009620F4"/>
    <w:rsid w:val="0096480B"/>
    <w:rsid w:val="0097285F"/>
    <w:rsid w:val="00973D22"/>
    <w:rsid w:val="00975187"/>
    <w:rsid w:val="00977D26"/>
    <w:rsid w:val="00987C57"/>
    <w:rsid w:val="00990613"/>
    <w:rsid w:val="009913B7"/>
    <w:rsid w:val="0099162B"/>
    <w:rsid w:val="00995288"/>
    <w:rsid w:val="00996FFD"/>
    <w:rsid w:val="009A5F4F"/>
    <w:rsid w:val="009B2721"/>
    <w:rsid w:val="009B4564"/>
    <w:rsid w:val="009C0313"/>
    <w:rsid w:val="009C082B"/>
    <w:rsid w:val="009C10DD"/>
    <w:rsid w:val="009C2791"/>
    <w:rsid w:val="009C3A6E"/>
    <w:rsid w:val="009C5247"/>
    <w:rsid w:val="009C6BCB"/>
    <w:rsid w:val="009C70D9"/>
    <w:rsid w:val="009C7938"/>
    <w:rsid w:val="009D098C"/>
    <w:rsid w:val="009D107D"/>
    <w:rsid w:val="009D1F08"/>
    <w:rsid w:val="009D2567"/>
    <w:rsid w:val="009D3AD2"/>
    <w:rsid w:val="009D4744"/>
    <w:rsid w:val="009D7CE2"/>
    <w:rsid w:val="009D7DE6"/>
    <w:rsid w:val="009E02AE"/>
    <w:rsid w:val="009E3508"/>
    <w:rsid w:val="009E4266"/>
    <w:rsid w:val="009E5929"/>
    <w:rsid w:val="009E66D3"/>
    <w:rsid w:val="009F07E7"/>
    <w:rsid w:val="009F6C68"/>
    <w:rsid w:val="00A00D82"/>
    <w:rsid w:val="00A040F7"/>
    <w:rsid w:val="00A05A62"/>
    <w:rsid w:val="00A07CF2"/>
    <w:rsid w:val="00A10579"/>
    <w:rsid w:val="00A121AF"/>
    <w:rsid w:val="00A14388"/>
    <w:rsid w:val="00A16AA6"/>
    <w:rsid w:val="00A31371"/>
    <w:rsid w:val="00A3489B"/>
    <w:rsid w:val="00A3555F"/>
    <w:rsid w:val="00A36E31"/>
    <w:rsid w:val="00A4764A"/>
    <w:rsid w:val="00A47D0D"/>
    <w:rsid w:val="00A5050D"/>
    <w:rsid w:val="00A53D89"/>
    <w:rsid w:val="00A556B3"/>
    <w:rsid w:val="00A561A8"/>
    <w:rsid w:val="00A57AEB"/>
    <w:rsid w:val="00A61115"/>
    <w:rsid w:val="00A62046"/>
    <w:rsid w:val="00A62C24"/>
    <w:rsid w:val="00A64053"/>
    <w:rsid w:val="00A71470"/>
    <w:rsid w:val="00A748EF"/>
    <w:rsid w:val="00A752D3"/>
    <w:rsid w:val="00A76D48"/>
    <w:rsid w:val="00A8370F"/>
    <w:rsid w:val="00A84B32"/>
    <w:rsid w:val="00AA0C8E"/>
    <w:rsid w:val="00AA32CB"/>
    <w:rsid w:val="00AA3A53"/>
    <w:rsid w:val="00AA45B1"/>
    <w:rsid w:val="00AA52B4"/>
    <w:rsid w:val="00AA7D34"/>
    <w:rsid w:val="00AB014A"/>
    <w:rsid w:val="00AB0965"/>
    <w:rsid w:val="00AB2B2F"/>
    <w:rsid w:val="00AB5107"/>
    <w:rsid w:val="00AB5478"/>
    <w:rsid w:val="00AB6115"/>
    <w:rsid w:val="00AB7837"/>
    <w:rsid w:val="00AC0826"/>
    <w:rsid w:val="00AC2886"/>
    <w:rsid w:val="00AC36E1"/>
    <w:rsid w:val="00AC4DB2"/>
    <w:rsid w:val="00AD2ECF"/>
    <w:rsid w:val="00AD45A5"/>
    <w:rsid w:val="00AE2CF7"/>
    <w:rsid w:val="00AE3994"/>
    <w:rsid w:val="00AE3B1F"/>
    <w:rsid w:val="00AE6E6C"/>
    <w:rsid w:val="00AF2194"/>
    <w:rsid w:val="00B03FA8"/>
    <w:rsid w:val="00B14249"/>
    <w:rsid w:val="00B1474D"/>
    <w:rsid w:val="00B25FC8"/>
    <w:rsid w:val="00B2621F"/>
    <w:rsid w:val="00B34372"/>
    <w:rsid w:val="00B349D3"/>
    <w:rsid w:val="00B35169"/>
    <w:rsid w:val="00B36BF6"/>
    <w:rsid w:val="00B41785"/>
    <w:rsid w:val="00B430BF"/>
    <w:rsid w:val="00B436C8"/>
    <w:rsid w:val="00B4480A"/>
    <w:rsid w:val="00B45357"/>
    <w:rsid w:val="00B50F47"/>
    <w:rsid w:val="00B52519"/>
    <w:rsid w:val="00B52CC8"/>
    <w:rsid w:val="00B53F07"/>
    <w:rsid w:val="00B542D9"/>
    <w:rsid w:val="00B55A72"/>
    <w:rsid w:val="00B57E1F"/>
    <w:rsid w:val="00B60527"/>
    <w:rsid w:val="00B60682"/>
    <w:rsid w:val="00B60B6C"/>
    <w:rsid w:val="00B60BA1"/>
    <w:rsid w:val="00B638BB"/>
    <w:rsid w:val="00B64DDA"/>
    <w:rsid w:val="00B66027"/>
    <w:rsid w:val="00B763FE"/>
    <w:rsid w:val="00B765D2"/>
    <w:rsid w:val="00B77538"/>
    <w:rsid w:val="00B77A3C"/>
    <w:rsid w:val="00B808FE"/>
    <w:rsid w:val="00B80E11"/>
    <w:rsid w:val="00B9001B"/>
    <w:rsid w:val="00B910BA"/>
    <w:rsid w:val="00B92E92"/>
    <w:rsid w:val="00B93C55"/>
    <w:rsid w:val="00B9657A"/>
    <w:rsid w:val="00B97BF2"/>
    <w:rsid w:val="00BA0588"/>
    <w:rsid w:val="00BA4405"/>
    <w:rsid w:val="00BA4CAF"/>
    <w:rsid w:val="00BA608E"/>
    <w:rsid w:val="00BB1629"/>
    <w:rsid w:val="00BB1BDC"/>
    <w:rsid w:val="00BB2A86"/>
    <w:rsid w:val="00BB3297"/>
    <w:rsid w:val="00BB3F6A"/>
    <w:rsid w:val="00BB7F24"/>
    <w:rsid w:val="00BB7F68"/>
    <w:rsid w:val="00BC2559"/>
    <w:rsid w:val="00BC2B02"/>
    <w:rsid w:val="00BC39A6"/>
    <w:rsid w:val="00BD0061"/>
    <w:rsid w:val="00BD0229"/>
    <w:rsid w:val="00BD05F1"/>
    <w:rsid w:val="00BE002A"/>
    <w:rsid w:val="00BE3580"/>
    <w:rsid w:val="00BE4E44"/>
    <w:rsid w:val="00BE5FC4"/>
    <w:rsid w:val="00BE76F5"/>
    <w:rsid w:val="00BF29D0"/>
    <w:rsid w:val="00BF3979"/>
    <w:rsid w:val="00BF3C2D"/>
    <w:rsid w:val="00BF3F02"/>
    <w:rsid w:val="00BF5543"/>
    <w:rsid w:val="00C01345"/>
    <w:rsid w:val="00C02638"/>
    <w:rsid w:val="00C02AF7"/>
    <w:rsid w:val="00C10048"/>
    <w:rsid w:val="00C113E2"/>
    <w:rsid w:val="00C14291"/>
    <w:rsid w:val="00C1461D"/>
    <w:rsid w:val="00C164C8"/>
    <w:rsid w:val="00C24F5A"/>
    <w:rsid w:val="00C3108D"/>
    <w:rsid w:val="00C31276"/>
    <w:rsid w:val="00C33720"/>
    <w:rsid w:val="00C340AF"/>
    <w:rsid w:val="00C4000D"/>
    <w:rsid w:val="00C43F64"/>
    <w:rsid w:val="00C44B02"/>
    <w:rsid w:val="00C44B41"/>
    <w:rsid w:val="00C45476"/>
    <w:rsid w:val="00C46B7A"/>
    <w:rsid w:val="00C50EB3"/>
    <w:rsid w:val="00C554E5"/>
    <w:rsid w:val="00C56AEC"/>
    <w:rsid w:val="00C61F11"/>
    <w:rsid w:val="00C622FD"/>
    <w:rsid w:val="00C6248C"/>
    <w:rsid w:val="00C626EB"/>
    <w:rsid w:val="00C63BB5"/>
    <w:rsid w:val="00C66ADB"/>
    <w:rsid w:val="00C75044"/>
    <w:rsid w:val="00C76760"/>
    <w:rsid w:val="00C82EBC"/>
    <w:rsid w:val="00C83A0A"/>
    <w:rsid w:val="00C84736"/>
    <w:rsid w:val="00C84EFC"/>
    <w:rsid w:val="00C84F95"/>
    <w:rsid w:val="00C93561"/>
    <w:rsid w:val="00C956B3"/>
    <w:rsid w:val="00C97FE3"/>
    <w:rsid w:val="00CA2A31"/>
    <w:rsid w:val="00CA662C"/>
    <w:rsid w:val="00CB157F"/>
    <w:rsid w:val="00CC2E70"/>
    <w:rsid w:val="00CC5543"/>
    <w:rsid w:val="00CC5E21"/>
    <w:rsid w:val="00CC708D"/>
    <w:rsid w:val="00CD0A55"/>
    <w:rsid w:val="00CD0A7B"/>
    <w:rsid w:val="00CD414B"/>
    <w:rsid w:val="00CE34C2"/>
    <w:rsid w:val="00CE523F"/>
    <w:rsid w:val="00CE5415"/>
    <w:rsid w:val="00CE7115"/>
    <w:rsid w:val="00CF019E"/>
    <w:rsid w:val="00CF0633"/>
    <w:rsid w:val="00CF1D78"/>
    <w:rsid w:val="00CF21FE"/>
    <w:rsid w:val="00CF5589"/>
    <w:rsid w:val="00CF6B74"/>
    <w:rsid w:val="00CF6D51"/>
    <w:rsid w:val="00CF75C7"/>
    <w:rsid w:val="00CF7884"/>
    <w:rsid w:val="00D02651"/>
    <w:rsid w:val="00D04618"/>
    <w:rsid w:val="00D0719A"/>
    <w:rsid w:val="00D12201"/>
    <w:rsid w:val="00D1234A"/>
    <w:rsid w:val="00D2000E"/>
    <w:rsid w:val="00D2126F"/>
    <w:rsid w:val="00D23480"/>
    <w:rsid w:val="00D23A56"/>
    <w:rsid w:val="00D26FCC"/>
    <w:rsid w:val="00D27269"/>
    <w:rsid w:val="00D27BFB"/>
    <w:rsid w:val="00D345B7"/>
    <w:rsid w:val="00D34A7D"/>
    <w:rsid w:val="00D350A7"/>
    <w:rsid w:val="00D404D0"/>
    <w:rsid w:val="00D40DA8"/>
    <w:rsid w:val="00D41EB5"/>
    <w:rsid w:val="00D42B87"/>
    <w:rsid w:val="00D452BF"/>
    <w:rsid w:val="00D45DA8"/>
    <w:rsid w:val="00D4606F"/>
    <w:rsid w:val="00D46D09"/>
    <w:rsid w:val="00D531E7"/>
    <w:rsid w:val="00D54125"/>
    <w:rsid w:val="00D57639"/>
    <w:rsid w:val="00D60378"/>
    <w:rsid w:val="00D619B4"/>
    <w:rsid w:val="00D61B0B"/>
    <w:rsid w:val="00D61C58"/>
    <w:rsid w:val="00D61EE5"/>
    <w:rsid w:val="00D622F8"/>
    <w:rsid w:val="00D62FC4"/>
    <w:rsid w:val="00D633B3"/>
    <w:rsid w:val="00D652AA"/>
    <w:rsid w:val="00D679CB"/>
    <w:rsid w:val="00D7566F"/>
    <w:rsid w:val="00D75743"/>
    <w:rsid w:val="00D803C4"/>
    <w:rsid w:val="00D8095B"/>
    <w:rsid w:val="00D814B5"/>
    <w:rsid w:val="00D8507F"/>
    <w:rsid w:val="00D87F26"/>
    <w:rsid w:val="00D90DE5"/>
    <w:rsid w:val="00D91038"/>
    <w:rsid w:val="00D91E23"/>
    <w:rsid w:val="00D92870"/>
    <w:rsid w:val="00D97B90"/>
    <w:rsid w:val="00DA1137"/>
    <w:rsid w:val="00DA1A0C"/>
    <w:rsid w:val="00DA6BC2"/>
    <w:rsid w:val="00DA7F37"/>
    <w:rsid w:val="00DB0C24"/>
    <w:rsid w:val="00DB0F73"/>
    <w:rsid w:val="00DB5BF6"/>
    <w:rsid w:val="00DB7898"/>
    <w:rsid w:val="00DC05B5"/>
    <w:rsid w:val="00DC0F6D"/>
    <w:rsid w:val="00DC1FB6"/>
    <w:rsid w:val="00DC2282"/>
    <w:rsid w:val="00DC29CC"/>
    <w:rsid w:val="00DC4B63"/>
    <w:rsid w:val="00DD12B8"/>
    <w:rsid w:val="00DD19DC"/>
    <w:rsid w:val="00DD46BA"/>
    <w:rsid w:val="00DD56C6"/>
    <w:rsid w:val="00DE3BA7"/>
    <w:rsid w:val="00DE6899"/>
    <w:rsid w:val="00DF4196"/>
    <w:rsid w:val="00DF4E59"/>
    <w:rsid w:val="00DF5660"/>
    <w:rsid w:val="00DF5842"/>
    <w:rsid w:val="00DF5B51"/>
    <w:rsid w:val="00E000A7"/>
    <w:rsid w:val="00E0014C"/>
    <w:rsid w:val="00E02F76"/>
    <w:rsid w:val="00E04995"/>
    <w:rsid w:val="00E0514C"/>
    <w:rsid w:val="00E12F39"/>
    <w:rsid w:val="00E21454"/>
    <w:rsid w:val="00E221BE"/>
    <w:rsid w:val="00E279E5"/>
    <w:rsid w:val="00E300C4"/>
    <w:rsid w:val="00E30D1E"/>
    <w:rsid w:val="00E31FEB"/>
    <w:rsid w:val="00E339CF"/>
    <w:rsid w:val="00E35D8F"/>
    <w:rsid w:val="00E3612D"/>
    <w:rsid w:val="00E364A0"/>
    <w:rsid w:val="00E36A1C"/>
    <w:rsid w:val="00E37BFB"/>
    <w:rsid w:val="00E44271"/>
    <w:rsid w:val="00E465D7"/>
    <w:rsid w:val="00E46B1D"/>
    <w:rsid w:val="00E550F8"/>
    <w:rsid w:val="00E56DCE"/>
    <w:rsid w:val="00E6020D"/>
    <w:rsid w:val="00E60595"/>
    <w:rsid w:val="00E64E99"/>
    <w:rsid w:val="00E66C9E"/>
    <w:rsid w:val="00E7248B"/>
    <w:rsid w:val="00E742CC"/>
    <w:rsid w:val="00E75E1E"/>
    <w:rsid w:val="00E800D8"/>
    <w:rsid w:val="00E80131"/>
    <w:rsid w:val="00E84465"/>
    <w:rsid w:val="00E84D8D"/>
    <w:rsid w:val="00E90663"/>
    <w:rsid w:val="00E90E74"/>
    <w:rsid w:val="00E96451"/>
    <w:rsid w:val="00EA043A"/>
    <w:rsid w:val="00EA05A5"/>
    <w:rsid w:val="00EA26FC"/>
    <w:rsid w:val="00EA27AE"/>
    <w:rsid w:val="00EA73FF"/>
    <w:rsid w:val="00EA7B93"/>
    <w:rsid w:val="00EB6608"/>
    <w:rsid w:val="00EC2934"/>
    <w:rsid w:val="00EC6C5F"/>
    <w:rsid w:val="00EC7D57"/>
    <w:rsid w:val="00ED28FC"/>
    <w:rsid w:val="00ED35DB"/>
    <w:rsid w:val="00ED536E"/>
    <w:rsid w:val="00ED5C8A"/>
    <w:rsid w:val="00EE2746"/>
    <w:rsid w:val="00EE3375"/>
    <w:rsid w:val="00EE57C5"/>
    <w:rsid w:val="00EE7255"/>
    <w:rsid w:val="00EE7F68"/>
    <w:rsid w:val="00EF375B"/>
    <w:rsid w:val="00EF4A29"/>
    <w:rsid w:val="00EF4CBC"/>
    <w:rsid w:val="00F001CA"/>
    <w:rsid w:val="00F022E0"/>
    <w:rsid w:val="00F026BB"/>
    <w:rsid w:val="00F03919"/>
    <w:rsid w:val="00F04C4E"/>
    <w:rsid w:val="00F065C5"/>
    <w:rsid w:val="00F06BF7"/>
    <w:rsid w:val="00F10BB2"/>
    <w:rsid w:val="00F1174D"/>
    <w:rsid w:val="00F14BBF"/>
    <w:rsid w:val="00F1725A"/>
    <w:rsid w:val="00F22FA2"/>
    <w:rsid w:val="00F23DFD"/>
    <w:rsid w:val="00F250AE"/>
    <w:rsid w:val="00F25BA6"/>
    <w:rsid w:val="00F26F0A"/>
    <w:rsid w:val="00F318BA"/>
    <w:rsid w:val="00F323DC"/>
    <w:rsid w:val="00F34FF0"/>
    <w:rsid w:val="00F4179F"/>
    <w:rsid w:val="00F52B50"/>
    <w:rsid w:val="00F545C2"/>
    <w:rsid w:val="00F574DC"/>
    <w:rsid w:val="00F57FBD"/>
    <w:rsid w:val="00F60C2F"/>
    <w:rsid w:val="00F65E92"/>
    <w:rsid w:val="00F67E69"/>
    <w:rsid w:val="00F736A6"/>
    <w:rsid w:val="00F74054"/>
    <w:rsid w:val="00F74C43"/>
    <w:rsid w:val="00F808BD"/>
    <w:rsid w:val="00F83ACB"/>
    <w:rsid w:val="00F83F65"/>
    <w:rsid w:val="00F91D63"/>
    <w:rsid w:val="00F96FA3"/>
    <w:rsid w:val="00FA0F34"/>
    <w:rsid w:val="00FA19C5"/>
    <w:rsid w:val="00FA33EB"/>
    <w:rsid w:val="00FA3DF0"/>
    <w:rsid w:val="00FA49D5"/>
    <w:rsid w:val="00FA6EF7"/>
    <w:rsid w:val="00FA788B"/>
    <w:rsid w:val="00FB002B"/>
    <w:rsid w:val="00FB0780"/>
    <w:rsid w:val="00FB262E"/>
    <w:rsid w:val="00FB307F"/>
    <w:rsid w:val="00FB5514"/>
    <w:rsid w:val="00FC119A"/>
    <w:rsid w:val="00FC1EFB"/>
    <w:rsid w:val="00FC2831"/>
    <w:rsid w:val="00FC5104"/>
    <w:rsid w:val="00FC5DE8"/>
    <w:rsid w:val="00FC634F"/>
    <w:rsid w:val="00FC689C"/>
    <w:rsid w:val="00FD4612"/>
    <w:rsid w:val="00FD722B"/>
    <w:rsid w:val="00FE2096"/>
    <w:rsid w:val="00FE40B0"/>
    <w:rsid w:val="00FE4986"/>
    <w:rsid w:val="00FE5C0E"/>
    <w:rsid w:val="00FE5D41"/>
    <w:rsid w:val="00FE5F88"/>
    <w:rsid w:val="00FE769C"/>
    <w:rsid w:val="00FF034D"/>
    <w:rsid w:val="00FF1CE4"/>
    <w:rsid w:val="00FF2057"/>
    <w:rsid w:val="00FF3D73"/>
    <w:rsid w:val="00FF6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4B2165A7"/>
  <w15:docId w15:val="{6FCBFD9B-9705-403E-9942-9A694838C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F07"/>
    <w:pPr>
      <w:keepNext/>
      <w:spacing w:before="120" w:line="360" w:lineRule="auto"/>
    </w:pPr>
    <w:rPr>
      <w:rFonts w:cs="Tahoma"/>
      <w:sz w:val="22"/>
      <w:szCs w:val="24"/>
    </w:rPr>
  </w:style>
  <w:style w:type="paragraph" w:styleId="Heading1">
    <w:name w:val="heading 1"/>
    <w:aliases w:val="H1,Heading 1(Report Only),Chapter,Heading 1(Report Only)1,Chapter1,DO NOT USE_h1,Level 1 Topic Heading,h1,Heading 1 Char"/>
    <w:basedOn w:val="Normal"/>
    <w:next w:val="Heading2"/>
    <w:autoRedefine/>
    <w:qFormat/>
    <w:rsid w:val="00BB1BDC"/>
    <w:pPr>
      <w:pageBreakBefore/>
      <w:numPr>
        <w:numId w:val="8"/>
      </w:numPr>
      <w:spacing w:before="360" w:after="240" w:line="240" w:lineRule="auto"/>
      <w:outlineLvl w:val="0"/>
    </w:pPr>
    <w:rPr>
      <w:rFonts w:cs="Times New Roman"/>
      <w:b/>
      <w:caps/>
      <w:kern w:val="28"/>
      <w:sz w:val="24"/>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426AEF"/>
    <w:pPr>
      <w:numPr>
        <w:ilvl w:val="1"/>
        <w:numId w:val="2"/>
      </w:numPr>
      <w:spacing w:before="240" w:after="120" w:line="240" w:lineRule="auto"/>
      <w:outlineLvl w:val="1"/>
    </w:pPr>
    <w:rPr>
      <w:rFonts w:cs="Times New Roman"/>
      <w:b/>
      <w:sz w:val="24"/>
    </w:rPr>
  </w:style>
  <w:style w:type="paragraph" w:styleId="Heading3">
    <w:name w:val="heading 3"/>
    <w:aliases w:val="h3,h31,h31 Char,Heading 3 Char Char,H3,d"/>
    <w:basedOn w:val="Normal"/>
    <w:next w:val="Normal"/>
    <w:autoRedefine/>
    <w:uiPriority w:val="9"/>
    <w:qFormat/>
    <w:rsid w:val="00D42B87"/>
    <w:pPr>
      <w:numPr>
        <w:ilvl w:val="2"/>
        <w:numId w:val="8"/>
      </w:numPr>
      <w:tabs>
        <w:tab w:val="left" w:pos="709"/>
      </w:tabs>
      <w:spacing w:after="120"/>
      <w:outlineLvl w:val="2"/>
    </w:pPr>
    <w:rPr>
      <w:b/>
      <w:i/>
      <w:color w:val="000000"/>
      <w:sz w:val="24"/>
    </w:rPr>
  </w:style>
  <w:style w:type="paragraph" w:styleId="Heading4">
    <w:name w:val="heading 4"/>
    <w:aliases w:val="Heading 4 Char,h4 Char,h41 Char Char Char Char,h4,h41"/>
    <w:basedOn w:val="Normal"/>
    <w:next w:val="Normal"/>
    <w:uiPriority w:val="9"/>
    <w:qFormat/>
    <w:pPr>
      <w:spacing w:before="240" w:after="60"/>
      <w:ind w:left="720"/>
      <w:outlineLvl w:val="3"/>
    </w:pPr>
    <w:rPr>
      <w:b/>
      <w:bCs/>
    </w:rPr>
  </w:style>
  <w:style w:type="paragraph" w:styleId="Heading5">
    <w:name w:val="heading 5"/>
    <w:aliases w:val="New,Heading 5 Char Char,Heading 5 Char,Heading 5(unused)"/>
    <w:basedOn w:val="Normal"/>
    <w:next w:val="Normal"/>
    <w:qFormat/>
    <w:pPr>
      <w:ind w:left="720"/>
      <w:jc w:val="both"/>
      <w:outlineLvl w:val="4"/>
    </w:pPr>
    <w:rPr>
      <w:b/>
      <w:bCs/>
    </w:rPr>
  </w:style>
  <w:style w:type="paragraph" w:styleId="Heading6">
    <w:name w:val="heading 6"/>
    <w:basedOn w:val="Normal"/>
    <w:next w:val="Normal"/>
    <w:qFormat/>
    <w:pPr>
      <w:ind w:left="1080"/>
      <w:outlineLvl w:val="5"/>
    </w:pPr>
    <w:rPr>
      <w:rFonts w:ascii=".VnTime" w:hAnsi=".VnTime" w:cs="Times New Roman"/>
      <w:b/>
      <w:bCs/>
      <w:i/>
      <w:iCs/>
      <w:szCs w:val="22"/>
    </w:rPr>
  </w:style>
  <w:style w:type="paragraph" w:styleId="Heading7">
    <w:name w:val="heading 7"/>
    <w:basedOn w:val="Normal"/>
    <w:next w:val="Normal"/>
    <w:qFormat/>
    <w:p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pPr>
      <w:ind w:left="720"/>
      <w:jc w:val="both"/>
      <w:outlineLvl w:val="7"/>
    </w:pPr>
    <w:rPr>
      <w:rFonts w:ascii=".VnArialH" w:hAnsi=".VnArialH" w:cs="Times New Roman"/>
      <w:b/>
      <w:bCs/>
    </w:rPr>
  </w:style>
  <w:style w:type="paragraph" w:styleId="Heading9">
    <w:name w:val="heading 9"/>
    <w:basedOn w:val="Normal"/>
    <w:next w:val="Normal"/>
    <w:qFormat/>
    <w:pPr>
      <w:outlineLvl w:val="8"/>
    </w:pPr>
    <w:rPr>
      <w:rFonts w:ascii=".VnArial" w:hAnsi=".Vn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pPr>
      <w:spacing w:before="0"/>
      <w:ind w:left="720"/>
    </w:pPr>
    <w:rPr>
      <w:rFonts w:ascii=".VnTime" w:hAnsi=".VnTime" w:cs="Times New Roman"/>
    </w:rPr>
  </w:style>
  <w:style w:type="paragraph" w:styleId="Caption">
    <w:name w:val="caption"/>
    <w:basedOn w:val="Normal"/>
    <w:next w:val="Normal"/>
    <w:qFormat/>
    <w:pPr>
      <w:spacing w:after="120"/>
      <w:ind w:left="1440"/>
      <w:jc w:val="both"/>
    </w:pPr>
    <w:rPr>
      <w:rFonts w:ascii=".VnTime" w:hAnsi=".VnTime" w:cs="Times New Roman"/>
      <w:b/>
      <w:bCs/>
      <w:sz w:val="24"/>
    </w:rPr>
  </w:style>
  <w:style w:type="paragraph" w:styleId="Footer">
    <w:name w:val="footer"/>
    <w:basedOn w:val="Normal"/>
    <w:pPr>
      <w:tabs>
        <w:tab w:val="center" w:pos="4320"/>
        <w:tab w:val="right" w:pos="8640"/>
      </w:tabs>
    </w:pPr>
  </w:style>
  <w:style w:type="paragraph" w:styleId="Header">
    <w:name w:val="header"/>
    <w:basedOn w:val="Arial"/>
    <w:autoRedefine/>
    <w:rsid w:val="001329AE"/>
    <w:pPr>
      <w:pBdr>
        <w:bottom w:val="dotDash" w:sz="4" w:space="6" w:color="auto"/>
      </w:pBdr>
      <w:tabs>
        <w:tab w:val="right" w:pos="9072"/>
      </w:tabs>
      <w:spacing w:before="240" w:after="120" w:line="240" w:lineRule="auto"/>
      <w:ind w:left="0" w:right="0"/>
      <w:jc w:val="both"/>
    </w:pPr>
    <w:rPr>
      <w:rFonts w:cs="Times New Roman"/>
      <w:szCs w:val="22"/>
    </w:rPr>
  </w:style>
  <w:style w:type="character" w:styleId="Hyperlink">
    <w:name w:val="Hyperlink"/>
    <w:uiPriority w:val="99"/>
    <w:rPr>
      <w:color w:val="0000FF"/>
      <w:u w:val="single"/>
    </w:rPr>
  </w:style>
  <w:style w:type="paragraph" w:customStyle="1" w:styleId="NormalCaption">
    <w:name w:val="NormalCaption"/>
    <w:basedOn w:val="Normal"/>
    <w:autoRedefine/>
    <w:pPr>
      <w:spacing w:after="120"/>
      <w:jc w:val="center"/>
    </w:pPr>
    <w:rPr>
      <w:b/>
      <w:bCs/>
    </w:rPr>
  </w:style>
  <w:style w:type="paragraph" w:customStyle="1" w:styleId="NormalIndent0">
    <w:name w:val="NormalIndent"/>
    <w:basedOn w:val="Normal"/>
    <w:pPr>
      <w:ind w:left="720"/>
    </w:pPr>
  </w:style>
  <w:style w:type="paragraph" w:customStyle="1" w:styleId="NormalIndex">
    <w:name w:val="NormalIndex"/>
    <w:basedOn w:val="NormalIndent0"/>
    <w:pPr>
      <w:tabs>
        <w:tab w:val="left" w:pos="360"/>
        <w:tab w:val="left" w:pos="450"/>
      </w:tabs>
      <w:spacing w:before="60" w:after="60"/>
      <w:ind w:hanging="360"/>
    </w:pPr>
  </w:style>
  <w:style w:type="paragraph" w:customStyle="1" w:styleId="Footer1">
    <w:name w:val="Footer1"/>
    <w:basedOn w:val="Arial"/>
    <w:autoRedefine/>
    <w:rsid w:val="005302EF"/>
    <w:pPr>
      <w:pBdr>
        <w:top w:val="dotDash" w:sz="4" w:space="6" w:color="auto"/>
      </w:pBdr>
      <w:tabs>
        <w:tab w:val="center" w:pos="4536"/>
        <w:tab w:val="right" w:pos="9072"/>
      </w:tabs>
      <w:spacing w:after="120" w:line="240" w:lineRule="auto"/>
      <w:ind w:left="0" w:right="0"/>
    </w:pPr>
    <w:rPr>
      <w:rFonts w:ascii="Arial" w:hAnsi="Arial" w:cs="Arial"/>
      <w:sz w:val="20"/>
      <w:szCs w:val="20"/>
    </w:rPr>
  </w:style>
  <w:style w:type="paragraph" w:styleId="NormalIndent">
    <w:name w:val="Normal Indent"/>
    <w:basedOn w:val="Normal"/>
    <w:autoRedefine/>
    <w:rsid w:val="0067395A"/>
    <w:pPr>
      <w:ind w:left="360" w:right="14"/>
    </w:pPr>
    <w:rPr>
      <w:sz w:val="24"/>
    </w:rPr>
  </w:style>
  <w:style w:type="paragraph" w:styleId="TOC1">
    <w:name w:val="toc 1"/>
    <w:basedOn w:val="Normal"/>
    <w:next w:val="Normal"/>
    <w:autoRedefine/>
    <w:uiPriority w:val="39"/>
    <w:rsid w:val="00F1174D"/>
    <w:pPr>
      <w:tabs>
        <w:tab w:val="left" w:pos="540"/>
        <w:tab w:val="right" w:leader="dot" w:pos="9072"/>
      </w:tabs>
      <w:spacing w:before="20" w:after="20" w:line="240" w:lineRule="auto"/>
    </w:pPr>
    <w:rPr>
      <w:b/>
      <w:bCs/>
      <w:caps/>
      <w:noProof/>
      <w:sz w:val="24"/>
    </w:rPr>
  </w:style>
  <w:style w:type="paragraph" w:styleId="TOC2">
    <w:name w:val="toc 2"/>
    <w:basedOn w:val="Normal"/>
    <w:next w:val="Normal"/>
    <w:autoRedefine/>
    <w:uiPriority w:val="39"/>
    <w:rsid w:val="00F1174D"/>
    <w:pPr>
      <w:tabs>
        <w:tab w:val="left" w:pos="1080"/>
        <w:tab w:val="right" w:leader="dot" w:pos="9072"/>
      </w:tabs>
      <w:spacing w:before="20" w:after="20" w:line="240" w:lineRule="auto"/>
      <w:ind w:left="284"/>
    </w:pPr>
    <w:rPr>
      <w:noProof/>
      <w:sz w:val="24"/>
    </w:rPr>
  </w:style>
  <w:style w:type="paragraph" w:styleId="TOC3">
    <w:name w:val="toc 3"/>
    <w:basedOn w:val="Normal"/>
    <w:next w:val="Normal"/>
    <w:autoRedefine/>
    <w:uiPriority w:val="39"/>
    <w:rsid w:val="00F1174D"/>
    <w:pPr>
      <w:tabs>
        <w:tab w:val="right" w:leader="dot" w:pos="9072"/>
      </w:tabs>
      <w:spacing w:before="20" w:after="20" w:line="240" w:lineRule="auto"/>
      <w:ind w:left="403"/>
    </w:pPr>
    <w:rPr>
      <w:i/>
      <w:iCs/>
      <w:sz w:val="24"/>
    </w:rPr>
  </w:style>
  <w:style w:type="paragraph" w:customStyle="1" w:styleId="NH-1">
    <w:name w:val="NH-1"/>
    <w:basedOn w:val="Normal"/>
    <w:next w:val="NH-2"/>
    <w:pPr>
      <w:tabs>
        <w:tab w:val="left" w:pos="360"/>
      </w:tabs>
      <w:ind w:left="360" w:hanging="360"/>
    </w:pPr>
    <w:rPr>
      <w:rFonts w:ascii=".VnArial" w:hAnsi=".VnArial" w:cs="Times New Roman"/>
      <w:b/>
      <w:bCs/>
      <w:sz w:val="24"/>
    </w:rPr>
  </w:style>
  <w:style w:type="paragraph" w:customStyle="1" w:styleId="NH-2">
    <w:name w:val="NH-2"/>
    <w:basedOn w:val="Normal"/>
    <w:next w:val="NormalIndent"/>
    <w:pPr>
      <w:tabs>
        <w:tab w:val="left" w:pos="720"/>
      </w:tabs>
      <w:ind w:left="360" w:hanging="360"/>
    </w:pPr>
    <w:rPr>
      <w:rFonts w:ascii=".VnArial" w:hAnsi=".VnArial" w:cs="Times New Roman"/>
      <w:b/>
      <w:bCs/>
      <w:sz w:val="24"/>
    </w:rPr>
  </w:style>
  <w:style w:type="paragraph" w:customStyle="1" w:styleId="NormalText">
    <w:name w:val="NormalText"/>
    <w:basedOn w:val="Normal"/>
    <w:pPr>
      <w:ind w:left="720"/>
      <w:jc w:val="both"/>
    </w:pPr>
  </w:style>
  <w:style w:type="paragraph" w:customStyle="1" w:styleId="H5">
    <w:name w:val="H5"/>
    <w:basedOn w:val="NormalIndent"/>
    <w:next w:val="Normal"/>
    <w:rPr>
      <w:rFonts w:ascii=".VnTime" w:hAnsi=".VnTime" w:cs="Times New Roman"/>
      <w:b/>
      <w:bCs/>
      <w:i/>
      <w:iCs/>
      <w:color w:val="800080"/>
    </w:rPr>
  </w:style>
  <w:style w:type="paragraph" w:customStyle="1" w:styleId="NormalFD">
    <w:name w:val="NormalFD"/>
    <w:basedOn w:val="Normal"/>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pPr>
      <w:spacing w:before="0"/>
      <w:ind w:left="360" w:hanging="360"/>
    </w:pPr>
    <w:rPr>
      <w:sz w:val="16"/>
      <w:szCs w:val="16"/>
    </w:rPr>
  </w:style>
  <w:style w:type="character" w:styleId="FootnoteReference">
    <w:name w:val="footnote reference"/>
    <w:semiHidden/>
    <w:rPr>
      <w:vertAlign w:val="superscript"/>
    </w:rPr>
  </w:style>
  <w:style w:type="paragraph" w:customStyle="1" w:styleId="Normal2">
    <w:name w:val="Normal 2"/>
    <w:basedOn w:val="Normal"/>
    <w:pPr>
      <w:tabs>
        <w:tab w:val="left" w:pos="360"/>
      </w:tabs>
      <w:ind w:left="360" w:hanging="360"/>
    </w:pPr>
  </w:style>
  <w:style w:type="paragraph" w:styleId="BlockText">
    <w:name w:val="Block Text"/>
    <w:basedOn w:val="Normal"/>
    <w:pPr>
      <w:tabs>
        <w:tab w:val="left" w:pos="8820"/>
      </w:tabs>
      <w:spacing w:before="0"/>
      <w:ind w:left="720" w:right="22"/>
      <w:jc w:val="both"/>
    </w:pPr>
    <w:rPr>
      <w:rFonts w:ascii=".VnTime" w:hAnsi=".VnTime" w:cs="Times New Roman"/>
    </w:rPr>
  </w:style>
  <w:style w:type="paragraph" w:styleId="TOC4">
    <w:name w:val="toc 4"/>
    <w:basedOn w:val="Normal"/>
    <w:next w:val="Normal"/>
    <w:autoRedefine/>
    <w:semiHidden/>
    <w:rsid w:val="004C6179"/>
    <w:pPr>
      <w:tabs>
        <w:tab w:val="right" w:leader="dot" w:pos="9072"/>
      </w:tabs>
      <w:spacing w:before="20" w:after="20" w:line="240" w:lineRule="auto"/>
      <w:ind w:left="601"/>
    </w:pPr>
    <w:rPr>
      <w:sz w:val="20"/>
      <w:szCs w:val="18"/>
    </w:rPr>
  </w:style>
  <w:style w:type="paragraph" w:styleId="TOC5">
    <w:name w:val="toc 5"/>
    <w:basedOn w:val="Normal"/>
    <w:next w:val="Normal"/>
    <w:autoRedefine/>
    <w:semiHidden/>
    <w:pPr>
      <w:spacing w:before="0"/>
      <w:ind w:left="800"/>
    </w:pPr>
    <w:rPr>
      <w:sz w:val="18"/>
      <w:szCs w:val="18"/>
    </w:rPr>
  </w:style>
  <w:style w:type="paragraph" w:styleId="TOC6">
    <w:name w:val="toc 6"/>
    <w:basedOn w:val="Normal"/>
    <w:next w:val="Normal"/>
    <w:autoRedefine/>
    <w:semiHidden/>
    <w:pPr>
      <w:spacing w:before="0"/>
      <w:ind w:left="1000"/>
    </w:pPr>
    <w:rPr>
      <w:sz w:val="18"/>
      <w:szCs w:val="18"/>
    </w:rPr>
  </w:style>
  <w:style w:type="paragraph" w:styleId="TOC7">
    <w:name w:val="toc 7"/>
    <w:basedOn w:val="Normal"/>
    <w:next w:val="Normal"/>
    <w:autoRedefine/>
    <w:semiHidden/>
    <w:pPr>
      <w:spacing w:before="0"/>
      <w:ind w:left="1200"/>
    </w:pPr>
    <w:rPr>
      <w:sz w:val="18"/>
      <w:szCs w:val="18"/>
    </w:rPr>
  </w:style>
  <w:style w:type="paragraph" w:styleId="TOC8">
    <w:name w:val="toc 8"/>
    <w:basedOn w:val="Normal"/>
    <w:next w:val="Normal"/>
    <w:autoRedefine/>
    <w:semiHidden/>
    <w:pPr>
      <w:spacing w:before="0"/>
      <w:ind w:left="1400"/>
    </w:pPr>
    <w:rPr>
      <w:sz w:val="18"/>
      <w:szCs w:val="18"/>
    </w:rPr>
  </w:style>
  <w:style w:type="paragraph" w:styleId="TOC9">
    <w:name w:val="toc 9"/>
    <w:basedOn w:val="Normal"/>
    <w:next w:val="Normal"/>
    <w:autoRedefine/>
    <w:semiHidden/>
    <w:pPr>
      <w:spacing w:before="0"/>
      <w:ind w:left="1600"/>
    </w:pPr>
    <w:rPr>
      <w:sz w:val="18"/>
      <w:szCs w:val="18"/>
    </w:rPr>
  </w:style>
  <w:style w:type="paragraph" w:styleId="BodyText">
    <w:name w:val="Body Text"/>
    <w:basedOn w:val="Normal"/>
    <w:pPr>
      <w:spacing w:before="0"/>
      <w:jc w:val="center"/>
    </w:pPr>
    <w:rPr>
      <w:szCs w:val="22"/>
    </w:rPr>
  </w:style>
  <w:style w:type="paragraph" w:customStyle="1" w:styleId="NormalTB">
    <w:name w:val="NormalTB"/>
    <w:pPr>
      <w:jc w:val="center"/>
    </w:pPr>
    <w:rPr>
      <w:rFonts w:ascii=".VnTime" w:hAnsi=".VnTime"/>
      <w:lang w:val="en-GB"/>
    </w:rPr>
  </w:style>
  <w:style w:type="paragraph" w:customStyle="1" w:styleId="Vidu">
    <w:name w:val="Vidu"/>
    <w:basedOn w:val="Normal"/>
    <w:pPr>
      <w:numPr>
        <w:numId w:val="5"/>
      </w:numPr>
      <w:spacing w:before="0"/>
      <w:ind w:left="360"/>
      <w:jc w:val="both"/>
    </w:pPr>
  </w:style>
  <w:style w:type="paragraph" w:customStyle="1" w:styleId="Mucvidu">
    <w:name w:val="Mucvidu"/>
    <w:basedOn w:val="Vidu"/>
    <w:pPr>
      <w:numPr>
        <w:numId w:val="0"/>
      </w:numPr>
      <w:ind w:left="1080" w:hanging="360"/>
    </w:pPr>
  </w:style>
  <w:style w:type="paragraph" w:customStyle="1" w:styleId="Tailieu">
    <w:name w:val="Tailieu"/>
    <w:basedOn w:val="Refer"/>
    <w:pPr>
      <w:numPr>
        <w:numId w:val="4"/>
      </w:numPr>
    </w:pPr>
    <w:rPr>
      <w:sz w:val="28"/>
      <w:szCs w:val="28"/>
    </w:rPr>
  </w:style>
  <w:style w:type="paragraph" w:customStyle="1" w:styleId="Refer">
    <w:name w:val="Refer"/>
    <w:basedOn w:val="Normal"/>
    <w:pPr>
      <w:spacing w:before="0" w:after="120"/>
      <w:ind w:firstLine="720"/>
      <w:jc w:val="both"/>
    </w:pPr>
  </w:style>
  <w:style w:type="paragraph" w:customStyle="1" w:styleId="Point">
    <w:name w:val="Point"/>
    <w:basedOn w:val="Header"/>
    <w:pPr>
      <w:tabs>
        <w:tab w:val="num" w:pos="795"/>
      </w:tabs>
      <w:spacing w:before="0"/>
      <w:ind w:left="795" w:hanging="360"/>
    </w:pPr>
  </w:style>
  <w:style w:type="character" w:styleId="CommentReference">
    <w:name w:val="annotation reference"/>
    <w:semiHidden/>
    <w:rPr>
      <w:sz w:val="16"/>
      <w:szCs w:val="16"/>
    </w:rPr>
  </w:style>
  <w:style w:type="paragraph" w:styleId="CommentText">
    <w:name w:val="annotation text"/>
    <w:basedOn w:val="Normal"/>
    <w:link w:val="CommentTextChar"/>
    <w:semiHidden/>
    <w:pPr>
      <w:spacing w:before="0"/>
      <w:jc w:val="both"/>
    </w:pPr>
    <w:rPr>
      <w:rFonts w:ascii=".VnTime" w:hAnsi=".VnTime" w:cs="Times New Roman"/>
    </w:rPr>
  </w:style>
  <w:style w:type="paragraph" w:customStyle="1" w:styleId="Bang">
    <w:name w:val="Bang"/>
    <w:basedOn w:val="Normal"/>
    <w:autoRedefine/>
    <w:pPr>
      <w:spacing w:before="80" w:after="80" w:line="240" w:lineRule="auto"/>
    </w:pPr>
    <w:rPr>
      <w:sz w:val="18"/>
      <w:szCs w:val="18"/>
    </w:rPr>
  </w:style>
  <w:style w:type="paragraph" w:styleId="BodyText3">
    <w:name w:val="Body Text 3"/>
    <w:basedOn w:val="Normal"/>
    <w:pPr>
      <w:spacing w:before="0"/>
    </w:pPr>
    <w:rPr>
      <w:rFonts w:ascii=".VnTime" w:hAnsi=".VnTime" w:cs="Times New Roman"/>
      <w:i/>
      <w:iCs/>
    </w:rPr>
  </w:style>
  <w:style w:type="paragraph" w:customStyle="1" w:styleId="Content">
    <w:name w:val="Content"/>
    <w:basedOn w:val="Normal"/>
    <w:pPr>
      <w:ind w:firstLine="720"/>
      <w:jc w:val="both"/>
    </w:pPr>
    <w:rPr>
      <w:rFonts w:ascii=".VnTime" w:hAnsi=".VnTime" w:cs="Times New Roman"/>
      <w:sz w:val="24"/>
    </w:rPr>
  </w:style>
  <w:style w:type="paragraph" w:styleId="TableofFigures">
    <w:name w:val="table of figures"/>
    <w:basedOn w:val="Normal"/>
    <w:next w:val="Normal"/>
    <w:semiHidden/>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Pr>
      <w:b/>
      <w:bCs/>
    </w:rPr>
  </w:style>
  <w:style w:type="character" w:styleId="Strong">
    <w:name w:val="Strong"/>
    <w:qFormat/>
    <w:rPr>
      <w:b/>
      <w:bCs/>
    </w:rPr>
  </w:style>
  <w:style w:type="paragraph" w:styleId="Title">
    <w:name w:val="Title"/>
    <w:basedOn w:val="Normal"/>
    <w:qFormat/>
    <w:pPr>
      <w:spacing w:before="240" w:after="60"/>
      <w:jc w:val="center"/>
      <w:outlineLvl w:val="0"/>
    </w:pPr>
    <w:rPr>
      <w:b/>
      <w:bCs/>
      <w:kern w:val="28"/>
      <w:sz w:val="32"/>
      <w:szCs w:val="32"/>
    </w:rPr>
  </w:style>
  <w:style w:type="paragraph" w:customStyle="1" w:styleId="TableTitle">
    <w:name w:val="Table Title"/>
    <w:basedOn w:val="NormalIndent"/>
    <w:autoRedefine/>
    <w:pPr>
      <w:numPr>
        <w:numId w:val="7"/>
      </w:numPr>
      <w:ind w:right="29"/>
      <w:jc w:val="right"/>
    </w:pPr>
    <w:rPr>
      <w:rFonts w:ascii=".VnTime" w:hAnsi=".VnTime" w:cs="Times New Roman"/>
    </w:rPr>
  </w:style>
  <w:style w:type="paragraph" w:customStyle="1" w:styleId="Arial">
    <w:name w:val="Arial"/>
    <w:basedOn w:val="NormalIndent"/>
  </w:style>
  <w:style w:type="paragraph" w:customStyle="1" w:styleId="NormalNV">
    <w:name w:val="NormalNV"/>
    <w:basedOn w:val="Normal"/>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pPr>
      <w:spacing w:before="60" w:after="60" w:line="480" w:lineRule="auto"/>
    </w:pPr>
    <w:rPr>
      <w:sz w:val="24"/>
    </w:rPr>
  </w:style>
  <w:style w:type="character" w:styleId="FollowedHyperlink">
    <w:name w:val="FollowedHyperlink"/>
    <w:rPr>
      <w:color w:val="800080"/>
      <w:u w:val="single"/>
    </w:rPr>
  </w:style>
  <w:style w:type="paragraph" w:styleId="BodyTextIndent3">
    <w:name w:val="Body Text Indent 3"/>
    <w:basedOn w:val="Normal"/>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pPr>
      <w:spacing w:before="0"/>
      <w:ind w:left="432" w:right="0"/>
      <w:jc w:val="both"/>
    </w:pPr>
    <w:rPr>
      <w:i/>
      <w:iCs/>
      <w:color w:val="0000FF"/>
      <w:lang w:val="en-AU"/>
    </w:rPr>
  </w:style>
  <w:style w:type="paragraph" w:styleId="NormalWeb">
    <w:name w:val="Normal (Web)"/>
    <w:basedOn w:val="Normal"/>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Pr>
      <w:rFonts w:ascii="Arial" w:hAnsi="Arial" w:cs="Arial"/>
      <w:b/>
      <w:bCs/>
      <w:color w:val="auto"/>
      <w:sz w:val="18"/>
      <w:szCs w:val="18"/>
      <w:u w:val="none"/>
      <w:effect w:val="none"/>
    </w:rPr>
  </w:style>
  <w:style w:type="character" w:customStyle="1" w:styleId="arial10bblue1">
    <w:name w:val="arial10bblue1"/>
    <w:rPr>
      <w:rFonts w:ascii="Arial" w:hAnsi="Arial" w:cs="Arial"/>
      <w:b/>
      <w:bCs/>
      <w:color w:val="auto"/>
      <w:sz w:val="15"/>
      <w:szCs w:val="15"/>
      <w:u w:val="none"/>
      <w:effect w:val="none"/>
    </w:rPr>
  </w:style>
  <w:style w:type="paragraph" w:customStyle="1" w:styleId="HeadingBig">
    <w:name w:val="Heading Big"/>
    <w:basedOn w:val="NormalTB"/>
    <w:autoRedefine/>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pPr>
      <w:spacing w:before="80" w:after="80" w:line="240" w:lineRule="auto"/>
      <w:jc w:val="center"/>
    </w:pPr>
    <w:rPr>
      <w:b/>
      <w:color w:val="6E2500"/>
    </w:rPr>
  </w:style>
  <w:style w:type="paragraph" w:customStyle="1" w:styleId="HeadingLv2">
    <w:name w:val="Heading Lv2"/>
    <w:basedOn w:val="Bang"/>
    <w:autoRedefine/>
    <w:rPr>
      <w:b/>
      <w:bCs/>
      <w:color w:val="003400"/>
    </w:rPr>
  </w:style>
  <w:style w:type="paragraph" w:styleId="ListBullet">
    <w:name w:val="List Bullet"/>
    <w:basedOn w:val="Normal"/>
    <w:autoRedefine/>
    <w:pPr>
      <w:numPr>
        <w:numId w:val="10"/>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pPr>
      <w:numPr>
        <w:numId w:val="9"/>
      </w:numPr>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pPr>
      <w:numPr>
        <w:ilvl w:val="1"/>
        <w:numId w:val="9"/>
      </w:numPr>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pPr>
      <w:numPr>
        <w:numId w:val="1"/>
      </w:numPr>
      <w:spacing w:before="120"/>
      <w:ind w:right="-360"/>
    </w:pPr>
    <w:rPr>
      <w:rFonts w:ascii="Arial" w:hAnsi="Arial" w:cs="Arial"/>
      <w:sz w:val="18"/>
      <w:szCs w:val="18"/>
      <w:lang w:val="en-GB"/>
    </w:rPr>
  </w:style>
  <w:style w:type="paragraph" w:styleId="MessageHeader">
    <w:name w:val="Message Header"/>
    <w:basedOn w:val="BodyText"/>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pPr>
      <w:numPr>
        <w:numId w:val="6"/>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uiPriority w:val="59"/>
    <w:pPr>
      <w:widowControl w:val="0"/>
      <w:spacing w:before="120"/>
      <w:ind w:left="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2"/>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numPr>
        <w:numId w:val="11"/>
      </w:numPr>
      <w:spacing w:after="160" w:line="240" w:lineRule="exact"/>
    </w:pPr>
    <w:rPr>
      <w:rFonts w:ascii="Verdana" w:hAnsi="Verdana"/>
    </w:rPr>
  </w:style>
  <w:style w:type="paragraph" w:customStyle="1" w:styleId="MyNormal">
    <w:name w:val="MyNormal"/>
    <w:basedOn w:val="Normal"/>
    <w:link w:val="MyNormalChar"/>
    <w:rsid w:val="00B45357"/>
    <w:pPr>
      <w:keepNext w:val="0"/>
      <w:numPr>
        <w:numId w:val="14"/>
      </w:numPr>
      <w:spacing w:after="120" w:line="240" w:lineRule="auto"/>
      <w:jc w:val="both"/>
    </w:pPr>
    <w:rPr>
      <w:rFonts w:cs="Times New Roman"/>
      <w:sz w:val="24"/>
    </w:rPr>
  </w:style>
  <w:style w:type="paragraph" w:customStyle="1" w:styleId="hinh">
    <w:name w:val="hinh"/>
    <w:autoRedefine/>
    <w:rsid w:val="000E21F2"/>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Char"/>
    <w:rsid w:val="008F1396"/>
    <w:pPr>
      <w:spacing w:after="160" w:line="240" w:lineRule="exact"/>
    </w:pPr>
    <w:rPr>
      <w:rFonts w:ascii="Verdana" w:hAnsi="Verdana"/>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character" w:styleId="PageNumber">
    <w:name w:val="page number"/>
    <w:rsid w:val="0005090D"/>
  </w:style>
  <w:style w:type="paragraph" w:styleId="BalloonText">
    <w:name w:val="Balloon Text"/>
    <w:basedOn w:val="Normal"/>
    <w:link w:val="BalloonTextChar"/>
    <w:rsid w:val="00575777"/>
    <w:pPr>
      <w:spacing w:before="0" w:line="240" w:lineRule="auto"/>
    </w:pPr>
    <w:rPr>
      <w:rFonts w:ascii="Tahoma" w:hAnsi="Tahoma"/>
      <w:sz w:val="16"/>
      <w:szCs w:val="16"/>
    </w:rPr>
  </w:style>
  <w:style w:type="character" w:customStyle="1" w:styleId="BalloonTextChar">
    <w:name w:val="Balloon Text Char"/>
    <w:link w:val="BalloonText"/>
    <w:rsid w:val="00575777"/>
    <w:rPr>
      <w:rFonts w:ascii="Tahoma" w:hAnsi="Tahoma" w:cs="Tahoma"/>
      <w:sz w:val="16"/>
      <w:szCs w:val="16"/>
    </w:rPr>
  </w:style>
  <w:style w:type="paragraph" w:styleId="ListParagraph">
    <w:name w:val="List Paragraph"/>
    <w:basedOn w:val="Normal"/>
    <w:uiPriority w:val="34"/>
    <w:qFormat/>
    <w:rsid w:val="00850794"/>
    <w:pPr>
      <w:keepNext w:val="0"/>
      <w:spacing w:before="0" w:line="240" w:lineRule="auto"/>
      <w:ind w:left="720"/>
      <w:contextualSpacing/>
    </w:pPr>
    <w:rPr>
      <w:rFonts w:eastAsia="MS Mincho" w:cs="Times New Roman"/>
      <w:sz w:val="24"/>
      <w:lang w:eastAsia="ja-JP"/>
    </w:rPr>
  </w:style>
  <w:style w:type="paragraph" w:customStyle="1" w:styleId="PortalNoiDung">
    <w:name w:val="Portal_NoiDung"/>
    <w:basedOn w:val="Normal"/>
    <w:link w:val="PortalNoiDungChar"/>
    <w:qFormat/>
    <w:rsid w:val="006B19ED"/>
    <w:pPr>
      <w:keepNext w:val="0"/>
      <w:pBdr>
        <w:top w:val="nil"/>
        <w:left w:val="nil"/>
        <w:bottom w:val="nil"/>
        <w:right w:val="nil"/>
        <w:between w:val="nil"/>
      </w:pBdr>
      <w:spacing w:before="0" w:line="276" w:lineRule="auto"/>
      <w:jc w:val="both"/>
    </w:pPr>
    <w:rPr>
      <w:rFonts w:ascii="Calibri Light" w:eastAsia="Roboto Slab" w:hAnsi="Calibri Light" w:cs="Calibri"/>
      <w:color w:val="000000"/>
      <w:sz w:val="24"/>
      <w:lang w:eastAsia="vi-VN"/>
    </w:rPr>
  </w:style>
  <w:style w:type="character" w:customStyle="1" w:styleId="PortalNoiDungChar">
    <w:name w:val="Portal_NoiDung Char"/>
    <w:link w:val="PortalNoiDung"/>
    <w:rsid w:val="006B19ED"/>
    <w:rPr>
      <w:rFonts w:ascii="Calibri Light" w:eastAsia="Roboto Slab" w:hAnsi="Calibri Light" w:cs="Calibri"/>
      <w:color w:val="000000"/>
      <w:sz w:val="24"/>
      <w:szCs w:val="24"/>
      <w:lang w:eastAsia="vi-VN"/>
    </w:rPr>
  </w:style>
  <w:style w:type="paragraph" w:styleId="TOCHeading">
    <w:name w:val="TOC Heading"/>
    <w:basedOn w:val="Heading1"/>
    <w:next w:val="Normal"/>
    <w:uiPriority w:val="39"/>
    <w:unhideWhenUsed/>
    <w:qFormat/>
    <w:rsid w:val="00DD19DC"/>
    <w:pPr>
      <w:keepLines/>
      <w:pageBreakBefore w:val="0"/>
      <w:numPr>
        <w:numId w:val="0"/>
      </w:numPr>
      <w:spacing w:before="240" w:after="0" w:line="259" w:lineRule="auto"/>
      <w:outlineLvl w:val="9"/>
    </w:pPr>
    <w:rPr>
      <w:rFonts w:ascii="Calibri Light" w:hAnsi="Calibri Light"/>
      <w:b w:val="0"/>
      <w:caps w:val="0"/>
      <w:color w:val="2E74B5"/>
      <w:kern w:val="0"/>
      <w:sz w:val="32"/>
      <w:szCs w:val="32"/>
    </w:rPr>
  </w:style>
  <w:style w:type="paragraph" w:styleId="CommentSubject">
    <w:name w:val="annotation subject"/>
    <w:basedOn w:val="CommentText"/>
    <w:next w:val="CommentText"/>
    <w:link w:val="CommentSubjectChar"/>
    <w:rsid w:val="00692400"/>
    <w:pPr>
      <w:spacing w:before="120" w:line="240" w:lineRule="auto"/>
      <w:jc w:val="left"/>
    </w:pPr>
    <w:rPr>
      <w:rFonts w:ascii="Times New Roman" w:hAnsi="Times New Roman" w:cs="Tahoma"/>
      <w:b/>
      <w:bCs/>
      <w:sz w:val="20"/>
      <w:szCs w:val="20"/>
    </w:rPr>
  </w:style>
  <w:style w:type="character" w:customStyle="1" w:styleId="CommentTextChar">
    <w:name w:val="Comment Text Char"/>
    <w:basedOn w:val="DefaultParagraphFont"/>
    <w:link w:val="CommentText"/>
    <w:semiHidden/>
    <w:rsid w:val="00692400"/>
    <w:rPr>
      <w:rFonts w:ascii=".VnTime" w:hAnsi=".VnTime"/>
      <w:sz w:val="22"/>
      <w:szCs w:val="24"/>
    </w:rPr>
  </w:style>
  <w:style w:type="character" w:customStyle="1" w:styleId="CommentSubjectChar">
    <w:name w:val="Comment Subject Char"/>
    <w:basedOn w:val="CommentTextChar"/>
    <w:link w:val="CommentSubject"/>
    <w:rsid w:val="00692400"/>
    <w:rPr>
      <w:rFonts w:ascii=".VnTime" w:hAnsi=".VnTime" w:cs="Tahoma"/>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38472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42849-5390-4E1E-8819-F54D4B79B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Template>
  <TotalTime>52</TotalTime>
  <Pages>21</Pages>
  <Words>2684</Words>
  <Characters>15301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17950</CharactersWithSpaces>
  <SharedDoc>false</SharedDoc>
  <HLinks>
    <vt:vector size="192" baseType="variant">
      <vt:variant>
        <vt:i4>8134391</vt:i4>
      </vt:variant>
      <vt:variant>
        <vt:i4>168</vt:i4>
      </vt:variant>
      <vt:variant>
        <vt:i4>0</vt:i4>
      </vt:variant>
      <vt:variant>
        <vt:i4>5</vt:i4>
      </vt:variant>
      <vt:variant>
        <vt:lpwstr/>
      </vt:variant>
      <vt:variant>
        <vt:lpwstr>_Xem_học_bạ</vt:lpwstr>
      </vt:variant>
      <vt:variant>
        <vt:i4>3997818</vt:i4>
      </vt:variant>
      <vt:variant>
        <vt:i4>165</vt:i4>
      </vt:variant>
      <vt:variant>
        <vt:i4>0</vt:i4>
      </vt:variant>
      <vt:variant>
        <vt:i4>5</vt:i4>
      </vt:variant>
      <vt:variant>
        <vt:lpwstr/>
      </vt:variant>
      <vt:variant>
        <vt:lpwstr>_Chi_tiết_lịch</vt:lpwstr>
      </vt:variant>
      <vt:variant>
        <vt:i4>534380834</vt:i4>
      </vt:variant>
      <vt:variant>
        <vt:i4>162</vt:i4>
      </vt:variant>
      <vt:variant>
        <vt:i4>0</vt:i4>
      </vt:variant>
      <vt:variant>
        <vt:i4>5</vt:i4>
      </vt:variant>
      <vt:variant>
        <vt:lpwstr/>
      </vt:variant>
      <vt:variant>
        <vt:lpwstr>_In_phiếu_đăng</vt:lpwstr>
      </vt:variant>
      <vt:variant>
        <vt:i4>393378</vt:i4>
      </vt:variant>
      <vt:variant>
        <vt:i4>159</vt:i4>
      </vt:variant>
      <vt:variant>
        <vt:i4>0</vt:i4>
      </vt:variant>
      <vt:variant>
        <vt:i4>5</vt:i4>
      </vt:variant>
      <vt:variant>
        <vt:lpwstr/>
      </vt:variant>
      <vt:variant>
        <vt:lpwstr>_In_thông_tin</vt:lpwstr>
      </vt:variant>
      <vt:variant>
        <vt:i4>534380834</vt:i4>
      </vt:variant>
      <vt:variant>
        <vt:i4>156</vt:i4>
      </vt:variant>
      <vt:variant>
        <vt:i4>0</vt:i4>
      </vt:variant>
      <vt:variant>
        <vt:i4>5</vt:i4>
      </vt:variant>
      <vt:variant>
        <vt:lpwstr/>
      </vt:variant>
      <vt:variant>
        <vt:lpwstr>_In_phiếu_đăng</vt:lpwstr>
      </vt:variant>
      <vt:variant>
        <vt:i4>16843110</vt:i4>
      </vt:variant>
      <vt:variant>
        <vt:i4>153</vt:i4>
      </vt:variant>
      <vt:variant>
        <vt:i4>0</vt:i4>
      </vt:variant>
      <vt:variant>
        <vt:i4>5</vt:i4>
      </vt:variant>
      <vt:variant>
        <vt:lpwstr/>
      </vt:variant>
      <vt:variant>
        <vt:lpwstr>_Sửa_phiếu_đăng</vt:lpwstr>
      </vt:variant>
      <vt:variant>
        <vt:i4>7274515</vt:i4>
      </vt:variant>
      <vt:variant>
        <vt:i4>150</vt:i4>
      </vt:variant>
      <vt:variant>
        <vt:i4>0</vt:i4>
      </vt:variant>
      <vt:variant>
        <vt:i4>5</vt:i4>
      </vt:variant>
      <vt:variant>
        <vt:lpwstr/>
      </vt:variant>
      <vt:variant>
        <vt:lpwstr>_Tra_cứu_phiếu</vt:lpwstr>
      </vt:variant>
      <vt:variant>
        <vt:i4>24117588</vt:i4>
      </vt:variant>
      <vt:variant>
        <vt:i4>147</vt:i4>
      </vt:variant>
      <vt:variant>
        <vt:i4>0</vt:i4>
      </vt:variant>
      <vt:variant>
        <vt:i4>5</vt:i4>
      </vt:variant>
      <vt:variant>
        <vt:lpwstr/>
      </vt:variant>
      <vt:variant>
        <vt:lpwstr>_Nhập_phiếu_đăng</vt:lpwstr>
      </vt:variant>
      <vt:variant>
        <vt:i4>1835066</vt:i4>
      </vt:variant>
      <vt:variant>
        <vt:i4>140</vt:i4>
      </vt:variant>
      <vt:variant>
        <vt:i4>0</vt:i4>
      </vt:variant>
      <vt:variant>
        <vt:i4>5</vt:i4>
      </vt:variant>
      <vt:variant>
        <vt:lpwstr/>
      </vt:variant>
      <vt:variant>
        <vt:lpwstr>_Toc132100992</vt:lpwstr>
      </vt:variant>
      <vt:variant>
        <vt:i4>1835066</vt:i4>
      </vt:variant>
      <vt:variant>
        <vt:i4>134</vt:i4>
      </vt:variant>
      <vt:variant>
        <vt:i4>0</vt:i4>
      </vt:variant>
      <vt:variant>
        <vt:i4>5</vt:i4>
      </vt:variant>
      <vt:variant>
        <vt:lpwstr/>
      </vt:variant>
      <vt:variant>
        <vt:lpwstr>_Toc132100991</vt:lpwstr>
      </vt:variant>
      <vt:variant>
        <vt:i4>1835066</vt:i4>
      </vt:variant>
      <vt:variant>
        <vt:i4>128</vt:i4>
      </vt:variant>
      <vt:variant>
        <vt:i4>0</vt:i4>
      </vt:variant>
      <vt:variant>
        <vt:i4>5</vt:i4>
      </vt:variant>
      <vt:variant>
        <vt:lpwstr/>
      </vt:variant>
      <vt:variant>
        <vt:lpwstr>_Toc132100990</vt:lpwstr>
      </vt:variant>
      <vt:variant>
        <vt:i4>1900602</vt:i4>
      </vt:variant>
      <vt:variant>
        <vt:i4>122</vt:i4>
      </vt:variant>
      <vt:variant>
        <vt:i4>0</vt:i4>
      </vt:variant>
      <vt:variant>
        <vt:i4>5</vt:i4>
      </vt:variant>
      <vt:variant>
        <vt:lpwstr/>
      </vt:variant>
      <vt:variant>
        <vt:lpwstr>_Toc132100989</vt:lpwstr>
      </vt:variant>
      <vt:variant>
        <vt:i4>1900602</vt:i4>
      </vt:variant>
      <vt:variant>
        <vt:i4>116</vt:i4>
      </vt:variant>
      <vt:variant>
        <vt:i4>0</vt:i4>
      </vt:variant>
      <vt:variant>
        <vt:i4>5</vt:i4>
      </vt:variant>
      <vt:variant>
        <vt:lpwstr/>
      </vt:variant>
      <vt:variant>
        <vt:lpwstr>_Toc132100988</vt:lpwstr>
      </vt:variant>
      <vt:variant>
        <vt:i4>1900602</vt:i4>
      </vt:variant>
      <vt:variant>
        <vt:i4>110</vt:i4>
      </vt:variant>
      <vt:variant>
        <vt:i4>0</vt:i4>
      </vt:variant>
      <vt:variant>
        <vt:i4>5</vt:i4>
      </vt:variant>
      <vt:variant>
        <vt:lpwstr/>
      </vt:variant>
      <vt:variant>
        <vt:lpwstr>_Toc132100987</vt:lpwstr>
      </vt:variant>
      <vt:variant>
        <vt:i4>1900602</vt:i4>
      </vt:variant>
      <vt:variant>
        <vt:i4>104</vt:i4>
      </vt:variant>
      <vt:variant>
        <vt:i4>0</vt:i4>
      </vt:variant>
      <vt:variant>
        <vt:i4>5</vt:i4>
      </vt:variant>
      <vt:variant>
        <vt:lpwstr/>
      </vt:variant>
      <vt:variant>
        <vt:lpwstr>_Toc132100986</vt:lpwstr>
      </vt:variant>
      <vt:variant>
        <vt:i4>1900602</vt:i4>
      </vt:variant>
      <vt:variant>
        <vt:i4>98</vt:i4>
      </vt:variant>
      <vt:variant>
        <vt:i4>0</vt:i4>
      </vt:variant>
      <vt:variant>
        <vt:i4>5</vt:i4>
      </vt:variant>
      <vt:variant>
        <vt:lpwstr/>
      </vt:variant>
      <vt:variant>
        <vt:lpwstr>_Toc132100985</vt:lpwstr>
      </vt:variant>
      <vt:variant>
        <vt:i4>1900602</vt:i4>
      </vt:variant>
      <vt:variant>
        <vt:i4>92</vt:i4>
      </vt:variant>
      <vt:variant>
        <vt:i4>0</vt:i4>
      </vt:variant>
      <vt:variant>
        <vt:i4>5</vt:i4>
      </vt:variant>
      <vt:variant>
        <vt:lpwstr/>
      </vt:variant>
      <vt:variant>
        <vt:lpwstr>_Toc132100984</vt:lpwstr>
      </vt:variant>
      <vt:variant>
        <vt:i4>1900602</vt:i4>
      </vt:variant>
      <vt:variant>
        <vt:i4>86</vt:i4>
      </vt:variant>
      <vt:variant>
        <vt:i4>0</vt:i4>
      </vt:variant>
      <vt:variant>
        <vt:i4>5</vt:i4>
      </vt:variant>
      <vt:variant>
        <vt:lpwstr/>
      </vt:variant>
      <vt:variant>
        <vt:lpwstr>_Toc132100983</vt:lpwstr>
      </vt:variant>
      <vt:variant>
        <vt:i4>1900602</vt:i4>
      </vt:variant>
      <vt:variant>
        <vt:i4>80</vt:i4>
      </vt:variant>
      <vt:variant>
        <vt:i4>0</vt:i4>
      </vt:variant>
      <vt:variant>
        <vt:i4>5</vt:i4>
      </vt:variant>
      <vt:variant>
        <vt:lpwstr/>
      </vt:variant>
      <vt:variant>
        <vt:lpwstr>_Toc132100982</vt:lpwstr>
      </vt:variant>
      <vt:variant>
        <vt:i4>1900602</vt:i4>
      </vt:variant>
      <vt:variant>
        <vt:i4>74</vt:i4>
      </vt:variant>
      <vt:variant>
        <vt:i4>0</vt:i4>
      </vt:variant>
      <vt:variant>
        <vt:i4>5</vt:i4>
      </vt:variant>
      <vt:variant>
        <vt:lpwstr/>
      </vt:variant>
      <vt:variant>
        <vt:lpwstr>_Toc132100981</vt:lpwstr>
      </vt:variant>
      <vt:variant>
        <vt:i4>1900602</vt:i4>
      </vt:variant>
      <vt:variant>
        <vt:i4>68</vt:i4>
      </vt:variant>
      <vt:variant>
        <vt:i4>0</vt:i4>
      </vt:variant>
      <vt:variant>
        <vt:i4>5</vt:i4>
      </vt:variant>
      <vt:variant>
        <vt:lpwstr/>
      </vt:variant>
      <vt:variant>
        <vt:lpwstr>_Toc132100980</vt:lpwstr>
      </vt:variant>
      <vt:variant>
        <vt:i4>1179706</vt:i4>
      </vt:variant>
      <vt:variant>
        <vt:i4>62</vt:i4>
      </vt:variant>
      <vt:variant>
        <vt:i4>0</vt:i4>
      </vt:variant>
      <vt:variant>
        <vt:i4>5</vt:i4>
      </vt:variant>
      <vt:variant>
        <vt:lpwstr/>
      </vt:variant>
      <vt:variant>
        <vt:lpwstr>_Toc132100979</vt:lpwstr>
      </vt:variant>
      <vt:variant>
        <vt:i4>1179706</vt:i4>
      </vt:variant>
      <vt:variant>
        <vt:i4>56</vt:i4>
      </vt:variant>
      <vt:variant>
        <vt:i4>0</vt:i4>
      </vt:variant>
      <vt:variant>
        <vt:i4>5</vt:i4>
      </vt:variant>
      <vt:variant>
        <vt:lpwstr/>
      </vt:variant>
      <vt:variant>
        <vt:lpwstr>_Toc132100978</vt:lpwstr>
      </vt:variant>
      <vt:variant>
        <vt:i4>1179706</vt:i4>
      </vt:variant>
      <vt:variant>
        <vt:i4>50</vt:i4>
      </vt:variant>
      <vt:variant>
        <vt:i4>0</vt:i4>
      </vt:variant>
      <vt:variant>
        <vt:i4>5</vt:i4>
      </vt:variant>
      <vt:variant>
        <vt:lpwstr/>
      </vt:variant>
      <vt:variant>
        <vt:lpwstr>_Toc132100977</vt:lpwstr>
      </vt:variant>
      <vt:variant>
        <vt:i4>1179706</vt:i4>
      </vt:variant>
      <vt:variant>
        <vt:i4>44</vt:i4>
      </vt:variant>
      <vt:variant>
        <vt:i4>0</vt:i4>
      </vt:variant>
      <vt:variant>
        <vt:i4>5</vt:i4>
      </vt:variant>
      <vt:variant>
        <vt:lpwstr/>
      </vt:variant>
      <vt:variant>
        <vt:lpwstr>_Toc132100976</vt:lpwstr>
      </vt:variant>
      <vt:variant>
        <vt:i4>1179706</vt:i4>
      </vt:variant>
      <vt:variant>
        <vt:i4>38</vt:i4>
      </vt:variant>
      <vt:variant>
        <vt:i4>0</vt:i4>
      </vt:variant>
      <vt:variant>
        <vt:i4>5</vt:i4>
      </vt:variant>
      <vt:variant>
        <vt:lpwstr/>
      </vt:variant>
      <vt:variant>
        <vt:lpwstr>_Toc132100975</vt:lpwstr>
      </vt:variant>
      <vt:variant>
        <vt:i4>1179706</vt:i4>
      </vt:variant>
      <vt:variant>
        <vt:i4>32</vt:i4>
      </vt:variant>
      <vt:variant>
        <vt:i4>0</vt:i4>
      </vt:variant>
      <vt:variant>
        <vt:i4>5</vt:i4>
      </vt:variant>
      <vt:variant>
        <vt:lpwstr/>
      </vt:variant>
      <vt:variant>
        <vt:lpwstr>_Toc132100974</vt:lpwstr>
      </vt:variant>
      <vt:variant>
        <vt:i4>1179706</vt:i4>
      </vt:variant>
      <vt:variant>
        <vt:i4>26</vt:i4>
      </vt:variant>
      <vt:variant>
        <vt:i4>0</vt:i4>
      </vt:variant>
      <vt:variant>
        <vt:i4>5</vt:i4>
      </vt:variant>
      <vt:variant>
        <vt:lpwstr/>
      </vt:variant>
      <vt:variant>
        <vt:lpwstr>_Toc132100973</vt:lpwstr>
      </vt:variant>
      <vt:variant>
        <vt:i4>1179706</vt:i4>
      </vt:variant>
      <vt:variant>
        <vt:i4>20</vt:i4>
      </vt:variant>
      <vt:variant>
        <vt:i4>0</vt:i4>
      </vt:variant>
      <vt:variant>
        <vt:i4>5</vt:i4>
      </vt:variant>
      <vt:variant>
        <vt:lpwstr/>
      </vt:variant>
      <vt:variant>
        <vt:lpwstr>_Toc132100972</vt:lpwstr>
      </vt:variant>
      <vt:variant>
        <vt:i4>1179706</vt:i4>
      </vt:variant>
      <vt:variant>
        <vt:i4>14</vt:i4>
      </vt:variant>
      <vt:variant>
        <vt:i4>0</vt:i4>
      </vt:variant>
      <vt:variant>
        <vt:i4>5</vt:i4>
      </vt:variant>
      <vt:variant>
        <vt:lpwstr/>
      </vt:variant>
      <vt:variant>
        <vt:lpwstr>_Toc132100971</vt:lpwstr>
      </vt:variant>
      <vt:variant>
        <vt:i4>1179706</vt:i4>
      </vt:variant>
      <vt:variant>
        <vt:i4>8</vt:i4>
      </vt:variant>
      <vt:variant>
        <vt:i4>0</vt:i4>
      </vt:variant>
      <vt:variant>
        <vt:i4>5</vt:i4>
      </vt:variant>
      <vt:variant>
        <vt:lpwstr/>
      </vt:variant>
      <vt:variant>
        <vt:lpwstr>_Toc132100970</vt:lpwstr>
      </vt:variant>
      <vt:variant>
        <vt:i4>1245242</vt:i4>
      </vt:variant>
      <vt:variant>
        <vt:i4>2</vt:i4>
      </vt:variant>
      <vt:variant>
        <vt:i4>0</vt:i4>
      </vt:variant>
      <vt:variant>
        <vt:i4>5</vt:i4>
      </vt:variant>
      <vt:variant>
        <vt:lpwstr/>
      </vt:variant>
      <vt:variant>
        <vt:lpwstr>_Toc132100969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dc:description/>
  <cp:lastModifiedBy>Linhcm2</cp:lastModifiedBy>
  <cp:revision>23</cp:revision>
  <cp:lastPrinted>2017-03-21T11:04:00Z</cp:lastPrinted>
  <dcterms:created xsi:type="dcterms:W3CDTF">2025-03-18T09:32:00Z</dcterms:created>
  <dcterms:modified xsi:type="dcterms:W3CDTF">2025-03-26T03:04:00Z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cbbd7dff5b90de0a43bf1c8053a6061efab64b0fb486ca06c6c7330cc4c20888</vt:lpwstr>
  </property>
</Properties>
</file>